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FC2" w:rsidRDefault="00351FC2" w:rsidP="00351FC2">
      <w:pPr>
        <w:widowControl w:val="0"/>
        <w:jc w:val="center"/>
      </w:pPr>
      <w:r w:rsidRPr="00351FC2">
        <w:rPr>
          <w:b/>
        </w:rPr>
        <w:t>South Carolina General Assembly</w:t>
      </w:r>
    </w:p>
    <w:p w:rsidR="00351FC2" w:rsidRDefault="00351FC2" w:rsidP="00351FC2">
      <w:pPr>
        <w:widowControl w:val="0"/>
        <w:jc w:val="center"/>
      </w:pPr>
      <w:r>
        <w:t>123rd Session, 2019-2020</w:t>
      </w:r>
    </w:p>
    <w:p w:rsidR="00351FC2" w:rsidRDefault="00351FC2" w:rsidP="00351FC2">
      <w:pPr>
        <w:widowControl w:val="0"/>
        <w:jc w:val="left"/>
      </w:pPr>
    </w:p>
    <w:p w:rsidR="00351FC2" w:rsidRDefault="00351FC2" w:rsidP="00351FC2">
      <w:pPr>
        <w:widowControl w:val="0"/>
        <w:jc w:val="left"/>
        <w:rPr>
          <w:b/>
        </w:rPr>
      </w:pPr>
      <w:r w:rsidRPr="00351FC2">
        <w:rPr>
          <w:b/>
        </w:rPr>
        <w:t>H. 4290</w:t>
      </w:r>
    </w:p>
    <w:p w:rsidR="00351FC2" w:rsidRDefault="00351FC2" w:rsidP="00351FC2">
      <w:pPr>
        <w:widowControl w:val="0"/>
        <w:jc w:val="left"/>
        <w:rPr>
          <w:b/>
        </w:rPr>
      </w:pPr>
    </w:p>
    <w:p w:rsidR="00351FC2" w:rsidRDefault="00351FC2" w:rsidP="00351FC2">
      <w:pPr>
        <w:widowControl w:val="0"/>
        <w:jc w:val="left"/>
      </w:pPr>
      <w:r w:rsidRPr="00351FC2">
        <w:rPr>
          <w:b/>
        </w:rPr>
        <w:t>STATUS INFORMATION</w:t>
      </w:r>
    </w:p>
    <w:p w:rsidR="00351FC2" w:rsidRDefault="00351FC2" w:rsidP="00351FC2">
      <w:pPr>
        <w:widowControl w:val="0"/>
        <w:jc w:val="left"/>
      </w:pPr>
    </w:p>
    <w:p w:rsidR="00351FC2" w:rsidRDefault="00351FC2" w:rsidP="00351FC2">
      <w:pPr>
        <w:widowControl w:val="0"/>
        <w:jc w:val="left"/>
      </w:pPr>
      <w:r>
        <w:t>House Resolution</w:t>
      </w:r>
    </w:p>
    <w:p w:rsidR="00351FC2" w:rsidRDefault="00425799" w:rsidP="00351FC2">
      <w:pPr>
        <w:widowControl w:val="0"/>
        <w:jc w:val="left"/>
      </w:pPr>
      <w:r>
        <w:t>Sponsors: Reps. Tallon,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Taylor, Thayer, Thigpen, Toole, Trantham, Weeks, West, Wheeler, White, Whitmire, R. Williams, S. Williams, Willis, Wooten, Young and Yow</w:t>
      </w:r>
    </w:p>
    <w:p w:rsidR="00351FC2" w:rsidRDefault="00351FC2" w:rsidP="00351FC2">
      <w:pPr>
        <w:widowControl w:val="0"/>
        <w:jc w:val="left"/>
      </w:pPr>
      <w:r>
        <w:t>Document Path: l:\council\bills\jn\3060cz19.docx</w:t>
      </w:r>
    </w:p>
    <w:p w:rsidR="00351FC2" w:rsidRDefault="00351FC2" w:rsidP="00351FC2">
      <w:pPr>
        <w:widowControl w:val="0"/>
        <w:jc w:val="left"/>
      </w:pPr>
    </w:p>
    <w:p w:rsidR="00351FC2" w:rsidRDefault="00351FC2" w:rsidP="00351FC2">
      <w:pPr>
        <w:widowControl w:val="0"/>
        <w:jc w:val="left"/>
      </w:pPr>
      <w:r>
        <w:t>Introduced in the House on March 21, 2019</w:t>
      </w:r>
    </w:p>
    <w:p w:rsidR="00351FC2" w:rsidRDefault="00351FC2" w:rsidP="00351FC2">
      <w:pPr>
        <w:widowControl w:val="0"/>
        <w:jc w:val="left"/>
      </w:pPr>
      <w:r>
        <w:t>Adopted by the House on March 21, 2019</w:t>
      </w:r>
    </w:p>
    <w:p w:rsidR="00351FC2" w:rsidRDefault="00351FC2" w:rsidP="00351FC2">
      <w:pPr>
        <w:widowControl w:val="0"/>
        <w:jc w:val="left"/>
      </w:pPr>
    </w:p>
    <w:p w:rsidR="00351FC2" w:rsidRDefault="00351FC2" w:rsidP="00351FC2">
      <w:pPr>
        <w:widowControl w:val="0"/>
        <w:jc w:val="left"/>
      </w:pPr>
      <w:r>
        <w:t xml:space="preserve">Summary: </w:t>
      </w:r>
      <w:r w:rsidR="004E3EE4">
        <w:t>Ira S. Rainwater III</w:t>
      </w:r>
    </w:p>
    <w:p w:rsidR="00351FC2" w:rsidRDefault="00351FC2" w:rsidP="00351FC2">
      <w:pPr>
        <w:widowControl w:val="0"/>
        <w:jc w:val="left"/>
      </w:pPr>
    </w:p>
    <w:p w:rsidR="00351FC2" w:rsidRDefault="00351FC2" w:rsidP="00351FC2">
      <w:pPr>
        <w:widowControl w:val="0"/>
        <w:jc w:val="left"/>
      </w:pPr>
    </w:p>
    <w:p w:rsidR="00351FC2" w:rsidRDefault="00351FC2" w:rsidP="00351FC2">
      <w:pPr>
        <w:widowControl w:val="0"/>
        <w:tabs>
          <w:tab w:val="center" w:pos="590"/>
          <w:tab w:val="center" w:pos="1440"/>
          <w:tab w:val="left" w:pos="1872"/>
          <w:tab w:val="left" w:pos="9187"/>
        </w:tabs>
        <w:jc w:val="left"/>
      </w:pPr>
      <w:r w:rsidRPr="00351FC2">
        <w:rPr>
          <w:b/>
        </w:rPr>
        <w:t>HISTORY OF LEGISLATIVE ACTIONS</w:t>
      </w:r>
    </w:p>
    <w:p w:rsidR="00351FC2" w:rsidRDefault="00351FC2" w:rsidP="00351FC2">
      <w:pPr>
        <w:widowControl w:val="0"/>
        <w:tabs>
          <w:tab w:val="center" w:pos="590"/>
          <w:tab w:val="center" w:pos="1440"/>
          <w:tab w:val="left" w:pos="1872"/>
          <w:tab w:val="left" w:pos="9187"/>
        </w:tabs>
        <w:jc w:val="left"/>
      </w:pPr>
    </w:p>
    <w:p w:rsidR="00351FC2" w:rsidRPr="00351FC2" w:rsidRDefault="00351FC2" w:rsidP="00351FC2">
      <w:pPr>
        <w:widowControl w:val="0"/>
        <w:tabs>
          <w:tab w:val="center" w:pos="590"/>
          <w:tab w:val="center" w:pos="1440"/>
          <w:tab w:val="left" w:pos="1872"/>
          <w:tab w:val="left" w:pos="9187"/>
        </w:tabs>
        <w:jc w:val="left"/>
      </w:pPr>
      <w:r w:rsidRPr="00351FC2">
        <w:rPr>
          <w:u w:val="single"/>
        </w:rPr>
        <w:tab/>
        <w:t>Date</w:t>
      </w:r>
      <w:r w:rsidRPr="00351FC2">
        <w:rPr>
          <w:u w:val="single"/>
        </w:rPr>
        <w:tab/>
        <w:t>Body</w:t>
      </w:r>
      <w:r w:rsidRPr="00351FC2">
        <w:rPr>
          <w:u w:val="single"/>
        </w:rPr>
        <w:tab/>
        <w:t>Action Description with journal page number</w:t>
      </w:r>
      <w:r w:rsidRPr="00351FC2">
        <w:rPr>
          <w:u w:val="single"/>
        </w:rPr>
        <w:tab/>
      </w:r>
    </w:p>
    <w:p w:rsidR="00872499" w:rsidRDefault="00872499" w:rsidP="00872499">
      <w:pPr>
        <w:widowControl w:val="0"/>
        <w:tabs>
          <w:tab w:val="right" w:pos="1008"/>
          <w:tab w:val="left" w:pos="1152"/>
          <w:tab w:val="left" w:pos="1872"/>
          <w:tab w:val="left" w:pos="9187"/>
        </w:tabs>
        <w:ind w:left="2088" w:hanging="2088"/>
      </w:pPr>
      <w:r>
        <w:tab/>
        <w:t>3/21/2019</w:t>
      </w:r>
      <w:r>
        <w:tab/>
        <w:t>House</w:t>
      </w:r>
      <w:r>
        <w:tab/>
      </w:r>
      <w:r w:rsidRPr="00985ACD">
        <w:t>Introduced and adopted (</w:t>
      </w:r>
      <w:hyperlink r:id="rId7" w:history="1">
        <w:r w:rsidRPr="00985ACD">
          <w:rPr>
            <w:rStyle w:val="Hyperlink"/>
          </w:rPr>
          <w:t>House Journal</w:t>
        </w:r>
        <w:r w:rsidRPr="00985ACD">
          <w:rPr>
            <w:rStyle w:val="Hyperlink"/>
          </w:rPr>
          <w:noBreakHyphen/>
          <w:t>page 25</w:t>
        </w:r>
      </w:hyperlink>
      <w:r w:rsidRPr="00985ACD">
        <w:t>)</w:t>
      </w:r>
    </w:p>
    <w:p w:rsidR="00872499" w:rsidRDefault="00872499" w:rsidP="00872499">
      <w:pPr>
        <w:widowControl w:val="0"/>
        <w:tabs>
          <w:tab w:val="right" w:pos="1008"/>
          <w:tab w:val="left" w:pos="1152"/>
          <w:tab w:val="left" w:pos="1872"/>
          <w:tab w:val="left" w:pos="9187"/>
        </w:tabs>
        <w:ind w:left="2088" w:hanging="2088"/>
      </w:pPr>
    </w:p>
    <w:p w:rsidR="00351FC2" w:rsidRDefault="00351FC2" w:rsidP="00351F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1FC2">
          <w:rPr>
            <w:rStyle w:val="Hyperlink"/>
          </w:rPr>
          <w:t>legislative information</w:t>
        </w:r>
      </w:hyperlink>
      <w:r>
        <w:t xml:space="preserve"> at the website</w:t>
      </w:r>
    </w:p>
    <w:p w:rsidR="00351FC2" w:rsidRDefault="00351FC2" w:rsidP="00351FC2">
      <w:pPr>
        <w:widowControl w:val="0"/>
        <w:tabs>
          <w:tab w:val="right" w:pos="1008"/>
          <w:tab w:val="left" w:pos="1152"/>
          <w:tab w:val="left" w:pos="1872"/>
          <w:tab w:val="left" w:pos="9187"/>
        </w:tabs>
        <w:ind w:left="2088" w:hanging="2088"/>
        <w:jc w:val="left"/>
      </w:pPr>
    </w:p>
    <w:p w:rsidR="00351FC2" w:rsidRPr="00351FC2" w:rsidRDefault="00351FC2" w:rsidP="00351FC2">
      <w:pPr>
        <w:widowControl w:val="0"/>
        <w:tabs>
          <w:tab w:val="right" w:pos="1008"/>
          <w:tab w:val="left" w:pos="1152"/>
          <w:tab w:val="left" w:pos="1872"/>
          <w:tab w:val="left" w:pos="9187"/>
        </w:tabs>
        <w:ind w:left="2088" w:hanging="2088"/>
        <w:jc w:val="left"/>
      </w:pPr>
    </w:p>
    <w:p w:rsidR="00351FC2" w:rsidRDefault="00351FC2" w:rsidP="00351FC2">
      <w:r w:rsidRPr="00351FC2">
        <w:rPr>
          <w:b/>
        </w:rPr>
        <w:t>VERSIONS OF THIS BILL</w:t>
      </w:r>
    </w:p>
    <w:p w:rsidR="00351FC2" w:rsidRDefault="00351FC2" w:rsidP="00351FC2"/>
    <w:p w:rsidR="00351FC2" w:rsidRDefault="00101EFA" w:rsidP="00351FC2">
      <w:hyperlink r:id="rId9" w:history="1">
        <w:r w:rsidR="00351FC2">
          <w:rPr>
            <w:rStyle w:val="Hyperlink"/>
          </w:rPr>
          <w:t>3/21/2019</w:t>
        </w:r>
      </w:hyperlink>
    </w:p>
    <w:p w:rsidR="00351FC2" w:rsidRDefault="00351FC2" w:rsidP="00351FC2"/>
    <w:p w:rsidR="00351FC2" w:rsidRDefault="00351FC2" w:rsidP="00351FC2">
      <w:pPr>
        <w:sectPr w:rsidR="00351FC2" w:rsidSect="00351FC2">
          <w:pgSz w:w="12240" w:h="15840" w:code="1"/>
          <w:pgMar w:top="1080" w:right="1440" w:bottom="1080" w:left="1440" w:header="720" w:footer="720" w:gutter="0"/>
          <w:cols w:space="720"/>
          <w:noEndnote/>
          <w:docGrid w:linePitch="360"/>
        </w:sectPr>
      </w:pPr>
    </w:p>
    <w:p w:rsidR="008B708A" w:rsidRDefault="008B708A"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72" w:rsidRDefault="009C4972" w:rsidP="009C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45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B5" w:rsidRPr="00E859FE" w:rsidRDefault="005742B5" w:rsidP="00574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59FE">
        <w:rPr>
          <w:color w:val="000000" w:themeColor="text1"/>
          <w:u w:color="000000" w:themeColor="text1"/>
        </w:rPr>
        <w:t xml:space="preserve">TO RECOGNIZE AND HONOR </w:t>
      </w:r>
      <w:r>
        <w:rPr>
          <w:color w:val="000000" w:themeColor="text1"/>
          <w:u w:color="000000" w:themeColor="text1"/>
        </w:rPr>
        <w:t>IRA</w:t>
      </w:r>
      <w:r w:rsidR="00DC0DE9">
        <w:rPr>
          <w:color w:val="000000" w:themeColor="text1"/>
          <w:u w:color="000000" w:themeColor="text1"/>
        </w:rPr>
        <w:t xml:space="preserve"> S.</w:t>
      </w:r>
      <w:r>
        <w:rPr>
          <w:color w:val="000000" w:themeColor="text1"/>
          <w:u w:color="000000" w:themeColor="text1"/>
        </w:rPr>
        <w:t xml:space="preserve"> “BUDDY”</w:t>
      </w:r>
      <w:r w:rsidR="009417E1">
        <w:rPr>
          <w:color w:val="000000" w:themeColor="text1"/>
          <w:u w:color="000000" w:themeColor="text1"/>
        </w:rPr>
        <w:t xml:space="preserve"> </w:t>
      </w:r>
      <w:r>
        <w:rPr>
          <w:color w:val="000000" w:themeColor="text1"/>
          <w:u w:color="000000" w:themeColor="text1"/>
        </w:rPr>
        <w:t>RAINWATER III</w:t>
      </w:r>
      <w:r w:rsidRPr="00E859FE">
        <w:rPr>
          <w:color w:val="000000" w:themeColor="text1"/>
          <w:u w:color="000000" w:themeColor="text1"/>
        </w:rPr>
        <w:t xml:space="preserve"> OF </w:t>
      </w:r>
      <w:r>
        <w:rPr>
          <w:color w:val="000000" w:themeColor="text1"/>
          <w:u w:color="000000" w:themeColor="text1"/>
        </w:rPr>
        <w:t>FLORENCE</w:t>
      </w:r>
      <w:r w:rsidRPr="00E859FE">
        <w:rPr>
          <w:color w:val="000000" w:themeColor="text1"/>
          <w:u w:color="000000" w:themeColor="text1"/>
        </w:rPr>
        <w:t xml:space="preserve"> FOR HIS DEDICATED </w:t>
      </w:r>
      <w:r w:rsidR="00582EB2">
        <w:rPr>
          <w:color w:val="000000" w:themeColor="text1"/>
          <w:u w:color="000000" w:themeColor="text1"/>
        </w:rPr>
        <w:t xml:space="preserve">MINISTRY TO HIS COMMUNITY AND THE </w:t>
      </w:r>
      <w:r w:rsidRPr="00E859FE">
        <w:rPr>
          <w:color w:val="000000" w:themeColor="text1"/>
          <w:u w:color="000000" w:themeColor="text1"/>
        </w:rPr>
        <w:t xml:space="preserve">CITIZENS OF </w:t>
      </w:r>
      <w:r>
        <w:rPr>
          <w:color w:val="000000" w:themeColor="text1"/>
          <w:u w:color="000000" w:themeColor="text1"/>
        </w:rPr>
        <w:t>FLORENCE</w:t>
      </w:r>
      <w:r w:rsidRPr="00E859FE">
        <w:rPr>
          <w:color w:val="000000" w:themeColor="text1"/>
          <w:u w:color="000000" w:themeColor="text1"/>
        </w:rPr>
        <w:t xml:space="preserve"> COUNTY </w:t>
      </w:r>
      <w:r w:rsidR="00582EB2">
        <w:rPr>
          <w:color w:val="000000" w:themeColor="text1"/>
          <w:u w:color="000000" w:themeColor="text1"/>
        </w:rPr>
        <w:t>AND TO WISH HIM MUCH SUCCESS,</w:t>
      </w:r>
      <w:r w:rsidRPr="00E859FE">
        <w:rPr>
          <w:color w:val="000000" w:themeColor="text1"/>
          <w:u w:color="000000" w:themeColor="text1"/>
        </w:rPr>
        <w:t xml:space="preserve"> HAPPINESS</w:t>
      </w:r>
      <w:r w:rsidR="00582EB2">
        <w:rPr>
          <w:color w:val="000000" w:themeColor="text1"/>
          <w:u w:color="000000" w:themeColor="text1"/>
        </w:rPr>
        <w:t>, AND GOD</w:t>
      </w:r>
      <w:r w:rsidR="000F7C10" w:rsidRPr="000F7C10">
        <w:rPr>
          <w:color w:val="000000" w:themeColor="text1"/>
          <w:u w:color="000000" w:themeColor="text1"/>
        </w:rPr>
        <w:t>’</w:t>
      </w:r>
      <w:r w:rsidR="00582EB2">
        <w:rPr>
          <w:color w:val="000000" w:themeColor="text1"/>
          <w:u w:color="000000" w:themeColor="text1"/>
        </w:rPr>
        <w:t>S RICHEST BLESSINGS</w:t>
      </w:r>
      <w:r w:rsidRPr="00E859FE">
        <w:rPr>
          <w:color w:val="000000" w:themeColor="text1"/>
          <w:u w:color="000000" w:themeColor="text1"/>
        </w:rPr>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A4B" w:rsidRDefault="00400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77A4B">
        <w:t xml:space="preserve"> born on August 13, 1946,</w:t>
      </w:r>
      <w:r>
        <w:t xml:space="preserve"> </w:t>
      </w:r>
      <w:r w:rsidR="00477A4B">
        <w:t>Ira</w:t>
      </w:r>
      <w:r w:rsidR="00DC0DE9">
        <w:t xml:space="preserve"> S. </w:t>
      </w:r>
      <w:r w:rsidR="00477A4B">
        <w:t>“</w:t>
      </w:r>
      <w:r>
        <w:t>Buddy</w:t>
      </w:r>
      <w:r w:rsidR="00477A4B">
        <w:t xml:space="preserve">” </w:t>
      </w:r>
      <w:r>
        <w:t>Rainwater</w:t>
      </w:r>
      <w:r w:rsidR="00643BE4">
        <w:t xml:space="preserve"> III </w:t>
      </w:r>
      <w:r w:rsidR="00477A4B">
        <w:t>attended McClenaghan High School</w:t>
      </w:r>
      <w:r>
        <w:t xml:space="preserve"> in Florence</w:t>
      </w:r>
      <w:r w:rsidR="00477A4B">
        <w:t>. He continued his education at the Citadel</w:t>
      </w:r>
      <w:r w:rsidR="00DB5BF0">
        <w:t xml:space="preserve"> and received his undergra</w:t>
      </w:r>
      <w:r w:rsidR="00477A4B">
        <w:t xml:space="preserve">duate degree from the Baptist College of Charleston, </w:t>
      </w:r>
      <w:r w:rsidR="00AE28A1">
        <w:t xml:space="preserve">which is </w:t>
      </w:r>
      <w:r w:rsidR="00477A4B">
        <w:t>now known as Charleston Southern; and</w:t>
      </w:r>
    </w:p>
    <w:p w:rsidR="00477A4B" w:rsidRDefault="0047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A62" w:rsidRDefault="00477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2CD3">
        <w:t xml:space="preserve">Whereas, </w:t>
      </w:r>
      <w:r w:rsidR="002B25E4" w:rsidRPr="00E92CD3">
        <w:t>being raised in a family of faith, Buddy grew up attending First Baptist Church in Florence</w:t>
      </w:r>
      <w:r w:rsidR="005709FC" w:rsidRPr="00E92CD3">
        <w:t xml:space="preserve"> where he </w:t>
      </w:r>
      <w:r w:rsidR="000F7C10">
        <w:t>cultivated</w:t>
      </w:r>
      <w:r w:rsidR="005709FC" w:rsidRPr="00E92CD3">
        <w:t xml:space="preserve"> his relationship with Christ. In 1988, he and </w:t>
      </w:r>
      <w:r w:rsidR="00C33DEA">
        <w:t>his wife</w:t>
      </w:r>
      <w:r w:rsidR="00190DFF">
        <w:t xml:space="preserve">, </w:t>
      </w:r>
      <w:r w:rsidR="005709FC" w:rsidRPr="00E92CD3">
        <w:t>Marti</w:t>
      </w:r>
      <w:r w:rsidR="00190DFF">
        <w:t>,</w:t>
      </w:r>
      <w:r w:rsidR="005709FC" w:rsidRPr="00E92CD3">
        <w:t xml:space="preserve"> moved their membership</w:t>
      </w:r>
      <w:r w:rsidR="00144913">
        <w:t>s</w:t>
      </w:r>
      <w:r w:rsidR="005709FC" w:rsidRPr="00E92CD3">
        <w:t xml:space="preserve"> to Ebenezer Baptist Church where they became active in ministry. In 1995, Buddy and several other men </w:t>
      </w:r>
      <w:r w:rsidR="00E87EE9">
        <w:t>in</w:t>
      </w:r>
      <w:r w:rsidR="005709FC" w:rsidRPr="00E92CD3">
        <w:t xml:space="preserve"> the chur</w:t>
      </w:r>
      <w:r w:rsidR="005709FC">
        <w:t>ch started a men</w:t>
      </w:r>
      <w:r w:rsidR="000F7C10" w:rsidRPr="000F7C10">
        <w:t>’</w:t>
      </w:r>
      <w:r w:rsidR="005709FC">
        <w:t>s Bible study</w:t>
      </w:r>
      <w:r w:rsidR="006C3383">
        <w:t xml:space="preserve"> that still meet</w:t>
      </w:r>
      <w:r w:rsidR="00C33DEA">
        <w:t>s</w:t>
      </w:r>
      <w:r w:rsidR="005709FC">
        <w:t xml:space="preserve"> together </w:t>
      </w:r>
      <w:r w:rsidR="00332F2F">
        <w:t>to this day</w:t>
      </w:r>
      <w:r w:rsidR="005709FC">
        <w:t>; and</w:t>
      </w:r>
    </w:p>
    <w:p w:rsidR="008D298E" w:rsidRDefault="008D2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98E" w:rsidRDefault="008D298E" w:rsidP="008D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90DFF">
        <w:t xml:space="preserve"> </w:t>
      </w:r>
      <w:r>
        <w:t xml:space="preserve">Buddy was commissioned as a Special Deputy by the Florence County Sheriff </w:t>
      </w:r>
      <w:r w:rsidR="00190DFF">
        <w:t>in the 1970</w:t>
      </w:r>
      <w:r w:rsidR="000F7C10" w:rsidRPr="000F7C10">
        <w:t>’</w:t>
      </w:r>
      <w:r w:rsidR="00190DFF">
        <w:t xml:space="preserve">s </w:t>
      </w:r>
      <w:r>
        <w:t xml:space="preserve">and assisted in the narcotics division. He also served as a State Constable for over twenty years; and </w:t>
      </w:r>
    </w:p>
    <w:p w:rsidR="008D298E" w:rsidRDefault="008D298E" w:rsidP="008D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98E" w:rsidRDefault="008D298E" w:rsidP="008D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completing training at the South Carolina Criminal Justice Academy, Buddy transitioned from a State Constable to a Florence County Reserve Deputy. Through his hard work and his service to the </w:t>
      </w:r>
      <w:r w:rsidR="00C33DEA">
        <w:t>D</w:t>
      </w:r>
      <w:r>
        <w:t>epartment, inmates, and the community, Buddy was promoted to the rank of Lieutenant and later to Captain; and</w:t>
      </w:r>
    </w:p>
    <w:p w:rsidR="00DC0DE9" w:rsidRDefault="00DC0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49F" w:rsidRDefault="008D2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Buddy dedicated his life to the work of the Lord. In 2010, the Florence County Sheriff invited him to serve as chaplain for the department</w:t>
      </w:r>
      <w:r w:rsidR="00D8430F">
        <w:t xml:space="preserve"> in order to provid</w:t>
      </w:r>
      <w:r w:rsidR="0055249F">
        <w:t>e</w:t>
      </w:r>
      <w:r w:rsidR="00D8430F">
        <w:t xml:space="preserve"> counseling and spiritual support to the employees and inmates</w:t>
      </w:r>
      <w:r>
        <w:t xml:space="preserve">. </w:t>
      </w:r>
      <w:r w:rsidR="00786CE2">
        <w:t>He began and led</w:t>
      </w:r>
      <w:r w:rsidR="00190DFF">
        <w:t xml:space="preserve"> weekly</w:t>
      </w:r>
      <w:r w:rsidR="00786CE2">
        <w:t xml:space="preserve"> Bible studies at two correctional facilities in the Pee Dee</w:t>
      </w:r>
      <w:r w:rsidR="00C04F5C">
        <w:t xml:space="preserve"> area</w:t>
      </w:r>
      <w:r w:rsidR="00786CE2">
        <w:t xml:space="preserve">. </w:t>
      </w:r>
      <w:r w:rsidR="0055249F">
        <w:t xml:space="preserve">In 2012, Buddy and his </w:t>
      </w:r>
      <w:r w:rsidR="00190DFF">
        <w:t xml:space="preserve">ministry </w:t>
      </w:r>
      <w:r w:rsidR="0055249F">
        <w:t xml:space="preserve">team raised money to purchase a portable baptistery to baptize inmates. By the </w:t>
      </w:r>
      <w:r w:rsidR="00190DFF">
        <w:t>time he retired, they had baptized</w:t>
      </w:r>
      <w:r w:rsidR="0055249F">
        <w:t xml:space="preserve"> one thousand fifty</w:t>
      </w:r>
      <w:r w:rsidR="000F7C10">
        <w:noBreakHyphen/>
      </w:r>
      <w:r w:rsidR="0055249F">
        <w:t xml:space="preserve">eight inmates and two </w:t>
      </w:r>
      <w:r w:rsidR="00190DFF">
        <w:t>m</w:t>
      </w:r>
      <w:r w:rsidR="0055249F">
        <w:t xml:space="preserve">inistry </w:t>
      </w:r>
      <w:r w:rsidR="00190DFF">
        <w:t>t</w:t>
      </w:r>
      <w:r w:rsidR="0055249F">
        <w:t xml:space="preserve">eam members; and </w:t>
      </w:r>
    </w:p>
    <w:p w:rsidR="0055249F" w:rsidRDefault="00552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DE9" w:rsidRDefault="00552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86CE2">
        <w:t xml:space="preserve">side from working with inmates, Buddy began a project </w:t>
      </w:r>
      <w:r w:rsidR="00164D45">
        <w:t>providing</w:t>
      </w:r>
      <w:r w:rsidR="00786CE2">
        <w:t xml:space="preserve"> a Bible to all of the patrol officers with the sheriff</w:t>
      </w:r>
      <w:r w:rsidR="000F7C10" w:rsidRPr="000F7C10">
        <w:t>’</w:t>
      </w:r>
      <w:r w:rsidR="00786CE2">
        <w:t>s department, each inscribed with the officer</w:t>
      </w:r>
      <w:r w:rsidR="000F7C10" w:rsidRPr="000F7C10">
        <w:t>’</w:t>
      </w:r>
      <w:r w:rsidR="00786CE2">
        <w:t>s name and the sheriff</w:t>
      </w:r>
      <w:r w:rsidR="000F7C10" w:rsidRPr="000F7C10">
        <w:t>’</w:t>
      </w:r>
      <w:r w:rsidR="00786CE2">
        <w:t>s office badge</w:t>
      </w:r>
      <w:r w:rsidR="00164D45">
        <w:t xml:space="preserve">. As word spread, Buddy received requests from divisions and was eventually able to </w:t>
      </w:r>
      <w:r w:rsidR="00DB7813">
        <w:t>distribute</w:t>
      </w:r>
      <w:r w:rsidR="00D8430F">
        <w:t xml:space="preserve"> over four</w:t>
      </w:r>
      <w:r w:rsidR="00164D45">
        <w:t xml:space="preserve"> hundred Bible</w:t>
      </w:r>
      <w:r w:rsidR="00C04F5C">
        <w:t>s</w:t>
      </w:r>
      <w:r w:rsidR="00786CE2">
        <w:t xml:space="preserve">; and. </w:t>
      </w:r>
    </w:p>
    <w:p w:rsidR="00013E25" w:rsidRDefault="00013E25" w:rsidP="00641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DFF" w:rsidRDefault="00190DFF" w:rsidP="0019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family as he continues to be a devoted father and husband. His beloved wife of forty years, Marti, daughters Melanie and Sarah Elizabeth, sons, Sidney and Ted, and his ten grandchildren will be able to enjoy the benefits of his newfound</w:t>
      </w:r>
      <w:r w:rsidR="00C04F5C">
        <w:t xml:space="preserve"> free</w:t>
      </w:r>
      <w:r>
        <w:t xml:space="preserve"> time; and</w:t>
      </w:r>
    </w:p>
    <w:p w:rsidR="00190DFF" w:rsidRDefault="00190DFF" w:rsidP="00641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F8F" w:rsidRDefault="00540F8F" w:rsidP="0054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Pr>
          <w:color w:val="000000" w:themeColor="text1"/>
          <w:u w:color="000000" w:themeColor="text1"/>
        </w:rPr>
        <w:t xml:space="preserve">members of the South Carolina House of Representatives are grateful for the years of dedication that Buddy has devoted to </w:t>
      </w:r>
      <w:r>
        <w:t>Florence County</w:t>
      </w:r>
      <w:r>
        <w:rPr>
          <w:color w:val="000000" w:themeColor="text1"/>
          <w:u w:color="000000" w:themeColor="text1"/>
        </w:rPr>
        <w:t xml:space="preserve"> and wish him many years of enjoyment in his well</w:t>
      </w:r>
      <w:r w:rsidR="000F7C10">
        <w:rPr>
          <w:color w:val="000000" w:themeColor="text1"/>
          <w:u w:color="000000" w:themeColor="text1"/>
        </w:rPr>
        <w:noBreakHyphen/>
      </w:r>
      <w:r>
        <w:rPr>
          <w:color w:val="000000" w:themeColor="text1"/>
          <w:u w:color="000000" w:themeColor="text1"/>
        </w:rPr>
        <w:t xml:space="preserve">earned retirement. Now, therefore, </w:t>
      </w:r>
    </w:p>
    <w:p w:rsidR="00540F8F" w:rsidRDefault="00540F8F" w:rsidP="0054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742F">
        <w:t xml:space="preserve"> the members of the South Carolina House of Representatives, by this resolution, recognize and</w:t>
      </w:r>
      <w:r w:rsidR="00643BE4">
        <w:t xml:space="preserve"> honor Ira S. “Buddy” Rainwater</w:t>
      </w:r>
      <w:r w:rsidR="00C3742F">
        <w:t xml:space="preserve"> III of Florence for his dedicated ministry to his community and to the citizens of Florence County and to wish him much success, happiness, and God</w:t>
      </w:r>
      <w:r w:rsidR="000F7C10" w:rsidRPr="000F7C10">
        <w:t>’</w:t>
      </w:r>
      <w:r w:rsidR="00C3742F">
        <w:t>s richest blessings in all his future endeavors.</w:t>
      </w: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17" w:rsidRDefault="00EA4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17E1">
        <w:t xml:space="preserve"> Ira </w:t>
      </w:r>
      <w:r w:rsidR="00D8348B">
        <w:t xml:space="preserve">S. </w:t>
      </w:r>
      <w:r w:rsidR="009417E1">
        <w:t>“Buddy” Rainwater III.</w:t>
      </w:r>
    </w:p>
    <w:p w:rsidR="00726AB0" w:rsidRDefault="000F7C10" w:rsidP="00680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FC2" w:rsidRDefault="00351FC2" w:rsidP="00351FC2">
      <w:pPr>
        <w:suppressAutoHyphens/>
      </w:pPr>
    </w:p>
    <w:sectPr w:rsidR="00351FC2" w:rsidSect="00351F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8BD" w:rsidRDefault="005168BD" w:rsidP="009F0C77">
      <w:r>
        <w:separator/>
      </w:r>
    </w:p>
  </w:endnote>
  <w:endnote w:type="continuationSeparator" w:id="0">
    <w:p w:rsidR="005168BD" w:rsidRDefault="00516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B531F1-5938-4F15-B5B5-BA4D967D979F}"/>
    <w:embedBold r:id="rId2" w:fontKey="{50472AAF-1611-4FF0-8EC0-12F311CBFF4B}"/>
  </w:font>
  <w:font w:name="Calibri">
    <w:panose1 w:val="020F0502020204030204"/>
    <w:charset w:val="00"/>
    <w:family w:val="swiss"/>
    <w:pitch w:val="variable"/>
    <w:sig w:usb0="E0002EFF" w:usb1="C000247B" w:usb2="00000009" w:usb3="00000000" w:csb0="000001FF" w:csb1="00000000"/>
    <w:embedRegular r:id="rId3" w:fontKey="{9C484C1C-6EE8-4FE7-87AE-A495CD6D10F3}"/>
  </w:font>
  <w:font w:name="Segoe UI">
    <w:panose1 w:val="020B0502040204020203"/>
    <w:charset w:val="00"/>
    <w:family w:val="swiss"/>
    <w:pitch w:val="variable"/>
    <w:sig w:usb0="E4002EFF" w:usb1="C000E47F" w:usb2="00000009" w:usb3="00000000" w:csb0="000001FF" w:csb1="00000000"/>
    <w:embedRegular r:id="rId4" w:fontKey="{7B052083-CBAA-4580-B98E-855688649C36}"/>
  </w:font>
  <w:font w:name="Cambria">
    <w:panose1 w:val="02040503050406030204"/>
    <w:charset w:val="00"/>
    <w:family w:val="roman"/>
    <w:pitch w:val="variable"/>
    <w:sig w:usb0="E00006FF" w:usb1="420024FF" w:usb2="02000000" w:usb3="00000000" w:csb0="0000019F" w:csb1="00000000"/>
    <w:embedRegular r:id="rId5" w:fontKey="{A7F338C7-4746-416D-B224-99FD9141C2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FC2" w:rsidRPr="008B708A" w:rsidRDefault="00351FC2" w:rsidP="008B708A">
    <w:pPr>
      <w:pStyle w:val="Footer"/>
      <w:tabs>
        <w:tab w:val="clear" w:pos="4680"/>
        <w:tab w:val="clear" w:pos="9360"/>
        <w:tab w:val="center" w:pos="2995"/>
      </w:tabs>
      <w:spacing w:before="120"/>
    </w:pPr>
    <w:r>
      <w:t>[4290]</w:t>
    </w:r>
    <w:r>
      <w:tab/>
    </w:r>
    <w:r>
      <w:fldChar w:fldCharType="begin"/>
    </w:r>
    <w:r>
      <w:instrText xml:space="preserve"> PAGE  \* MERGEFORMAT </w:instrText>
    </w:r>
    <w:r>
      <w:fldChar w:fldCharType="separate"/>
    </w:r>
    <w:r w:rsidR="004257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8BD" w:rsidRDefault="005168BD" w:rsidP="009F0C77">
      <w:r>
        <w:separator/>
      </w:r>
    </w:p>
  </w:footnote>
  <w:footnote w:type="continuationSeparator" w:id="0">
    <w:p w:rsidR="005168BD" w:rsidRDefault="00516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0CZ19"/>
    <w:docVar w:name="CoverBillType" w:val="r"/>
    <w:docVar w:name="DocPath" w:val="L:\Council\bills\JN\3060CZ19.DOCX"/>
    <w:docVar w:name="dvBillNumber" w:val="4290"/>
    <w:docVar w:name="dvBillNumberPrefix" w:val="H. "/>
    <w:docVar w:name="dvOriginalBody" w:val="House"/>
    <w:docVar w:name="dvSteno" w:val="JN"/>
    <w:docVar w:name="NameofBody" w:val="h"/>
    <w:docVar w:name="vGroup2" w:val="Council"/>
  </w:docVars>
  <w:rsids>
    <w:rsidRoot w:val="00EA4517"/>
    <w:rsid w:val="00011869"/>
    <w:rsid w:val="00013E25"/>
    <w:rsid w:val="00015CD6"/>
    <w:rsid w:val="00033C9C"/>
    <w:rsid w:val="00045127"/>
    <w:rsid w:val="000E0100"/>
    <w:rsid w:val="000E1785"/>
    <w:rsid w:val="000F40FA"/>
    <w:rsid w:val="000F7C10"/>
    <w:rsid w:val="001035F1"/>
    <w:rsid w:val="0010776B"/>
    <w:rsid w:val="00133E66"/>
    <w:rsid w:val="001435A3"/>
    <w:rsid w:val="00144913"/>
    <w:rsid w:val="00146ED3"/>
    <w:rsid w:val="00151044"/>
    <w:rsid w:val="00164D45"/>
    <w:rsid w:val="00165FA6"/>
    <w:rsid w:val="00190DFF"/>
    <w:rsid w:val="001D08F2"/>
    <w:rsid w:val="001D3A58"/>
    <w:rsid w:val="001D525B"/>
    <w:rsid w:val="001D7F4F"/>
    <w:rsid w:val="00205238"/>
    <w:rsid w:val="002321B6"/>
    <w:rsid w:val="00250967"/>
    <w:rsid w:val="002543C8"/>
    <w:rsid w:val="0025541D"/>
    <w:rsid w:val="00284AAE"/>
    <w:rsid w:val="002B19ED"/>
    <w:rsid w:val="002B25E4"/>
    <w:rsid w:val="002C59D7"/>
    <w:rsid w:val="002E5912"/>
    <w:rsid w:val="00301B21"/>
    <w:rsid w:val="00325348"/>
    <w:rsid w:val="0032732C"/>
    <w:rsid w:val="00332F2F"/>
    <w:rsid w:val="00336AD0"/>
    <w:rsid w:val="00351FC2"/>
    <w:rsid w:val="0037079A"/>
    <w:rsid w:val="003C4DAB"/>
    <w:rsid w:val="003D01E8"/>
    <w:rsid w:val="003E5288"/>
    <w:rsid w:val="003F6D79"/>
    <w:rsid w:val="00400039"/>
    <w:rsid w:val="0041760A"/>
    <w:rsid w:val="00417C01"/>
    <w:rsid w:val="00425799"/>
    <w:rsid w:val="004403BD"/>
    <w:rsid w:val="004539D5"/>
    <w:rsid w:val="00461441"/>
    <w:rsid w:val="00477A4B"/>
    <w:rsid w:val="004809EE"/>
    <w:rsid w:val="00483203"/>
    <w:rsid w:val="004C06CC"/>
    <w:rsid w:val="004E3EE4"/>
    <w:rsid w:val="004E4436"/>
    <w:rsid w:val="004E7D54"/>
    <w:rsid w:val="00514FA2"/>
    <w:rsid w:val="005168BD"/>
    <w:rsid w:val="0051714E"/>
    <w:rsid w:val="005273C6"/>
    <w:rsid w:val="00530A69"/>
    <w:rsid w:val="005365CC"/>
    <w:rsid w:val="00540F8F"/>
    <w:rsid w:val="00545593"/>
    <w:rsid w:val="0055249F"/>
    <w:rsid w:val="00556EBF"/>
    <w:rsid w:val="005709FC"/>
    <w:rsid w:val="005742B5"/>
    <w:rsid w:val="00577C6C"/>
    <w:rsid w:val="00582EB2"/>
    <w:rsid w:val="005A62FE"/>
    <w:rsid w:val="005C2FE2"/>
    <w:rsid w:val="005D38B0"/>
    <w:rsid w:val="005E2BC9"/>
    <w:rsid w:val="005E7FB6"/>
    <w:rsid w:val="00605102"/>
    <w:rsid w:val="006215AA"/>
    <w:rsid w:val="00634FEE"/>
    <w:rsid w:val="00641A62"/>
    <w:rsid w:val="00643BE4"/>
    <w:rsid w:val="00680335"/>
    <w:rsid w:val="00683281"/>
    <w:rsid w:val="006913C9"/>
    <w:rsid w:val="0069470D"/>
    <w:rsid w:val="006C3383"/>
    <w:rsid w:val="006D58AA"/>
    <w:rsid w:val="00726AB0"/>
    <w:rsid w:val="00734F00"/>
    <w:rsid w:val="0075153B"/>
    <w:rsid w:val="00786CE2"/>
    <w:rsid w:val="007A70AE"/>
    <w:rsid w:val="007F4F85"/>
    <w:rsid w:val="008062EA"/>
    <w:rsid w:val="00821AA6"/>
    <w:rsid w:val="008362E8"/>
    <w:rsid w:val="0085786E"/>
    <w:rsid w:val="00872499"/>
    <w:rsid w:val="008A1768"/>
    <w:rsid w:val="008A489F"/>
    <w:rsid w:val="008B708A"/>
    <w:rsid w:val="008D298E"/>
    <w:rsid w:val="008F0F33"/>
    <w:rsid w:val="008F4429"/>
    <w:rsid w:val="0092736A"/>
    <w:rsid w:val="0094021A"/>
    <w:rsid w:val="009417E1"/>
    <w:rsid w:val="00970483"/>
    <w:rsid w:val="009B44AF"/>
    <w:rsid w:val="009C4972"/>
    <w:rsid w:val="009C6A0B"/>
    <w:rsid w:val="009F0C77"/>
    <w:rsid w:val="009F4DD1"/>
    <w:rsid w:val="00A02543"/>
    <w:rsid w:val="00A41684"/>
    <w:rsid w:val="00A64E80"/>
    <w:rsid w:val="00A72BCD"/>
    <w:rsid w:val="00A741D9"/>
    <w:rsid w:val="00A833AB"/>
    <w:rsid w:val="00A9741D"/>
    <w:rsid w:val="00AC34A2"/>
    <w:rsid w:val="00AD1C9A"/>
    <w:rsid w:val="00AD4B17"/>
    <w:rsid w:val="00AE28A1"/>
    <w:rsid w:val="00B20DD0"/>
    <w:rsid w:val="00B412D4"/>
    <w:rsid w:val="00B559D7"/>
    <w:rsid w:val="00BA1B8F"/>
    <w:rsid w:val="00BA3A73"/>
    <w:rsid w:val="00BD0A6E"/>
    <w:rsid w:val="00BE3C22"/>
    <w:rsid w:val="00C0345E"/>
    <w:rsid w:val="00C04F5C"/>
    <w:rsid w:val="00C31C95"/>
    <w:rsid w:val="00C33DEA"/>
    <w:rsid w:val="00C3483A"/>
    <w:rsid w:val="00C3742F"/>
    <w:rsid w:val="00C37FC3"/>
    <w:rsid w:val="00C74E9D"/>
    <w:rsid w:val="00C826DD"/>
    <w:rsid w:val="00C82FD3"/>
    <w:rsid w:val="00C84D46"/>
    <w:rsid w:val="00C92819"/>
    <w:rsid w:val="00CC6B7B"/>
    <w:rsid w:val="00CD2089"/>
    <w:rsid w:val="00D0421C"/>
    <w:rsid w:val="00D73A67"/>
    <w:rsid w:val="00D8348B"/>
    <w:rsid w:val="00D8430F"/>
    <w:rsid w:val="00D970A9"/>
    <w:rsid w:val="00DB5BF0"/>
    <w:rsid w:val="00DB7813"/>
    <w:rsid w:val="00DC0DE9"/>
    <w:rsid w:val="00DF3845"/>
    <w:rsid w:val="00E41911"/>
    <w:rsid w:val="00E44B57"/>
    <w:rsid w:val="00E87EE9"/>
    <w:rsid w:val="00E92CD3"/>
    <w:rsid w:val="00E92EEF"/>
    <w:rsid w:val="00EA4517"/>
    <w:rsid w:val="00EB03D0"/>
    <w:rsid w:val="00EC4D44"/>
    <w:rsid w:val="00EE7540"/>
    <w:rsid w:val="00EF2368"/>
    <w:rsid w:val="00F24442"/>
    <w:rsid w:val="00F50AE3"/>
    <w:rsid w:val="00F56DDF"/>
    <w:rsid w:val="00F655B7"/>
    <w:rsid w:val="00F656BA"/>
    <w:rsid w:val="00F67CF1"/>
    <w:rsid w:val="00F728AA"/>
    <w:rsid w:val="00F840F0"/>
    <w:rsid w:val="00FB0D0D"/>
    <w:rsid w:val="00FB43B4"/>
    <w:rsid w:val="00FB6B0B"/>
    <w:rsid w:val="00FE0704"/>
    <w:rsid w:val="00FF2AE4"/>
    <w:rsid w:val="00FF4E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CA6BF-2F8C-4EEC-907E-70EADE6F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C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C10"/>
    <w:rPr>
      <w:rFonts w:ascii="Segoe UI" w:eastAsia="Times New Roman" w:hAnsi="Segoe UI" w:cs="Segoe UI"/>
      <w:sz w:val="18"/>
      <w:szCs w:val="18"/>
    </w:rPr>
  </w:style>
  <w:style w:type="character" w:styleId="Hyperlink">
    <w:name w:val="Hyperlink"/>
    <w:basedOn w:val="DefaultParagraphFont"/>
    <w:uiPriority w:val="99"/>
    <w:unhideWhenUsed/>
    <w:rsid w:val="00351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0&amp;session=123&amp;summary=B" TargetMode="External"/><Relationship Id="rId3" Type="http://schemas.openxmlformats.org/officeDocument/2006/relationships/settings" Target="settings.xml"/><Relationship Id="rId7" Type="http://schemas.openxmlformats.org/officeDocument/2006/relationships/hyperlink" Target="file:///h:\hj\201903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90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36D53-2740-4414-A66C-56978606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4290: Ira S. Rainwater III - South Carolina Legislature Online</dc:title>
  <dc:creator>Julie Newboult</dc:creator>
  <cp:lastModifiedBy>S Wilson</cp:lastModifiedBy>
  <cp:revision>2</cp:revision>
  <cp:lastPrinted>2019-03-21T14:37:00Z</cp:lastPrinted>
  <dcterms:created xsi:type="dcterms:W3CDTF">2020-03-09T21:07:00Z</dcterms:created>
  <dcterms:modified xsi:type="dcterms:W3CDTF">2020-03-09T21:07:00Z</dcterms:modified>
</cp:coreProperties>
</file>