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44E" w:rsidRDefault="009F344E" w:rsidP="009F344E">
      <w:pPr>
        <w:widowControl w:val="0"/>
        <w:jc w:val="center"/>
      </w:pPr>
      <w:r w:rsidRPr="009F344E">
        <w:rPr>
          <w:b/>
        </w:rPr>
        <w:t>South Carolina General Assembly</w:t>
      </w:r>
    </w:p>
    <w:p w:rsidR="009F344E" w:rsidRDefault="009F344E" w:rsidP="009F344E">
      <w:pPr>
        <w:widowControl w:val="0"/>
        <w:jc w:val="center"/>
      </w:pPr>
      <w:r>
        <w:t>123rd Session, 2019-2020</w:t>
      </w:r>
    </w:p>
    <w:p w:rsidR="009F344E" w:rsidRDefault="009F344E" w:rsidP="009F344E">
      <w:pPr>
        <w:widowControl w:val="0"/>
        <w:jc w:val="left"/>
      </w:pPr>
    </w:p>
    <w:p w:rsidR="009F344E" w:rsidRDefault="009F344E" w:rsidP="009F344E">
      <w:pPr>
        <w:widowControl w:val="0"/>
        <w:jc w:val="left"/>
        <w:rPr>
          <w:b/>
        </w:rPr>
      </w:pPr>
      <w:r w:rsidRPr="009F344E">
        <w:rPr>
          <w:b/>
        </w:rPr>
        <w:t>H. 4465</w:t>
      </w:r>
    </w:p>
    <w:p w:rsidR="009F344E" w:rsidRDefault="009F344E" w:rsidP="009F344E">
      <w:pPr>
        <w:widowControl w:val="0"/>
        <w:jc w:val="left"/>
        <w:rPr>
          <w:b/>
        </w:rPr>
      </w:pPr>
    </w:p>
    <w:p w:rsidR="009F344E" w:rsidRDefault="009F344E" w:rsidP="009F344E">
      <w:pPr>
        <w:widowControl w:val="0"/>
        <w:jc w:val="left"/>
      </w:pPr>
      <w:r w:rsidRPr="009F344E">
        <w:rPr>
          <w:b/>
        </w:rPr>
        <w:t>STATUS INFORMATION</w:t>
      </w:r>
    </w:p>
    <w:p w:rsidR="009F344E" w:rsidRDefault="009F344E" w:rsidP="009F344E">
      <w:pPr>
        <w:widowControl w:val="0"/>
        <w:jc w:val="left"/>
      </w:pPr>
    </w:p>
    <w:p w:rsidR="009F344E" w:rsidRDefault="009F344E" w:rsidP="009F344E">
      <w:pPr>
        <w:widowControl w:val="0"/>
        <w:jc w:val="left"/>
      </w:pPr>
      <w:r>
        <w:t>House Resolution</w:t>
      </w:r>
    </w:p>
    <w:p w:rsidR="009F344E" w:rsidRDefault="00302134" w:rsidP="009F344E">
      <w:pPr>
        <w:widowControl w:val="0"/>
        <w:jc w:val="left"/>
      </w:pPr>
      <w:r>
        <w:t>Sponsors: Reps. V.S. Moss, D.C. Moss,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F344E" w:rsidRDefault="009F344E" w:rsidP="009F344E">
      <w:pPr>
        <w:widowControl w:val="0"/>
        <w:jc w:val="left"/>
      </w:pPr>
      <w:r>
        <w:t>Document Path: l:\council\bills\jn\3084cz19.docx</w:t>
      </w:r>
    </w:p>
    <w:p w:rsidR="009F344E" w:rsidRDefault="009F344E" w:rsidP="009F344E">
      <w:pPr>
        <w:widowControl w:val="0"/>
        <w:jc w:val="left"/>
      </w:pPr>
    </w:p>
    <w:p w:rsidR="009F344E" w:rsidRDefault="009F344E" w:rsidP="009F344E">
      <w:pPr>
        <w:widowControl w:val="0"/>
        <w:jc w:val="left"/>
      </w:pPr>
      <w:r>
        <w:t>Introduced in the House on April 24, 2019</w:t>
      </w:r>
    </w:p>
    <w:p w:rsidR="009F344E" w:rsidRDefault="009F344E" w:rsidP="009F344E">
      <w:pPr>
        <w:widowControl w:val="0"/>
        <w:jc w:val="left"/>
      </w:pPr>
      <w:r>
        <w:t>Adopted by the House on April 24, 2019</w:t>
      </w:r>
    </w:p>
    <w:p w:rsidR="009F344E" w:rsidRDefault="009F344E" w:rsidP="009F344E">
      <w:pPr>
        <w:widowControl w:val="0"/>
        <w:jc w:val="left"/>
      </w:pPr>
    </w:p>
    <w:p w:rsidR="009F344E" w:rsidRDefault="009F344E" w:rsidP="009F344E">
      <w:pPr>
        <w:widowControl w:val="0"/>
        <w:jc w:val="left"/>
      </w:pPr>
      <w:r>
        <w:t xml:space="preserve">Summary: </w:t>
      </w:r>
      <w:r w:rsidR="00A338CE">
        <w:t>State Line Baptist Church</w:t>
      </w:r>
    </w:p>
    <w:p w:rsidR="009F344E" w:rsidRDefault="009F344E" w:rsidP="009F344E">
      <w:pPr>
        <w:widowControl w:val="0"/>
        <w:jc w:val="left"/>
      </w:pPr>
    </w:p>
    <w:p w:rsidR="009F344E" w:rsidRDefault="009F344E" w:rsidP="009F344E">
      <w:pPr>
        <w:widowControl w:val="0"/>
        <w:jc w:val="left"/>
      </w:pPr>
    </w:p>
    <w:p w:rsidR="009F344E" w:rsidRDefault="009F344E" w:rsidP="009F34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344E">
        <w:rPr>
          <w:b/>
        </w:rPr>
        <w:t>HISTORY OF LEGISLATIVE ACTIONS</w:t>
      </w:r>
    </w:p>
    <w:p w:rsidR="009F344E" w:rsidRDefault="009F344E" w:rsidP="009F34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344E" w:rsidRPr="009F344E" w:rsidRDefault="009F344E" w:rsidP="009F34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344E">
        <w:rPr>
          <w:u w:val="single"/>
        </w:rPr>
        <w:tab/>
        <w:t>Date</w:t>
      </w:r>
      <w:r w:rsidRPr="009F344E">
        <w:rPr>
          <w:u w:val="single"/>
        </w:rPr>
        <w:tab/>
        <w:t>Body</w:t>
      </w:r>
      <w:r w:rsidRPr="009F344E">
        <w:rPr>
          <w:u w:val="single"/>
        </w:rPr>
        <w:tab/>
        <w:t>Action Description with journal page number</w:t>
      </w:r>
      <w:r w:rsidRPr="009F344E">
        <w:rPr>
          <w:u w:val="single"/>
        </w:rPr>
        <w:tab/>
      </w:r>
    </w:p>
    <w:p w:rsidR="00A07424" w:rsidRDefault="00A07424" w:rsidP="00A07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D75BC3">
        <w:t>Introduced and adopted (</w:t>
      </w:r>
      <w:hyperlink r:id="rId7" w:history="1">
        <w:r w:rsidRPr="00D75BC3">
          <w:rPr>
            <w:rStyle w:val="Hyperlink"/>
          </w:rPr>
          <w:t>House Journal</w:t>
        </w:r>
        <w:r w:rsidRPr="00D75BC3">
          <w:rPr>
            <w:rStyle w:val="Hyperlink"/>
          </w:rPr>
          <w:noBreakHyphen/>
          <w:t>page 11</w:t>
        </w:r>
      </w:hyperlink>
      <w:r w:rsidRPr="00D75BC3">
        <w:t>)</w:t>
      </w:r>
    </w:p>
    <w:p w:rsidR="00A07424" w:rsidRDefault="00A07424" w:rsidP="00A07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344E" w:rsidRDefault="009F344E" w:rsidP="009F34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F344E">
          <w:rPr>
            <w:rStyle w:val="Hyperlink"/>
          </w:rPr>
          <w:t>legislative information</w:t>
        </w:r>
      </w:hyperlink>
      <w:r>
        <w:t xml:space="preserve"> at the website</w:t>
      </w:r>
    </w:p>
    <w:p w:rsidR="009F344E" w:rsidRDefault="009F344E" w:rsidP="009F34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344E" w:rsidRPr="009F344E" w:rsidRDefault="009F344E" w:rsidP="009F34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344E" w:rsidRDefault="009F344E" w:rsidP="009F344E">
      <w:r w:rsidRPr="009F344E">
        <w:rPr>
          <w:b/>
        </w:rPr>
        <w:t>VERSIONS OF THIS BILL</w:t>
      </w:r>
    </w:p>
    <w:p w:rsidR="009F344E" w:rsidRDefault="009F344E" w:rsidP="009F344E"/>
    <w:p w:rsidR="009F344E" w:rsidRDefault="001B44E9" w:rsidP="009F344E">
      <w:hyperlink r:id="rId9" w:history="1">
        <w:r w:rsidR="009F344E">
          <w:rPr>
            <w:rStyle w:val="Hyperlink"/>
          </w:rPr>
          <w:t>4/24/2019</w:t>
        </w:r>
      </w:hyperlink>
    </w:p>
    <w:p w:rsidR="009F344E" w:rsidRDefault="009F344E" w:rsidP="009F344E"/>
    <w:p w:rsidR="009F344E" w:rsidRDefault="009F344E" w:rsidP="009F344E">
      <w:pPr>
        <w:sectPr w:rsidR="009F344E" w:rsidSect="009F34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73E2" w:rsidRDefault="008373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11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CONGRATULATE STATE LINE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 xml:space="preserve">HURCH </w:t>
      </w:r>
      <w:r>
        <w:t>OF GAFFNEY ON THE OCCASION OF ITS HISTORIC TWO HUNDRED TWENTY</w:t>
      </w:r>
      <w:r w:rsidR="00E26CA9">
        <w:noBreakHyphen/>
      </w:r>
      <w:r>
        <w:t>FIFTH ANNIVERSARY AND TO COMMEND THE CHURCH FOR TWO AND A QUARTER CENTURIES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founded in 1794, State Line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 xml:space="preserve">hurch </w:t>
      </w:r>
      <w:r>
        <w:t xml:space="preserve">of Gaffney </w:t>
      </w:r>
      <w:r>
        <w:rPr>
          <w:color w:val="000000" w:themeColor="text1"/>
          <w:u w:color="000000" w:themeColor="text1"/>
        </w:rPr>
        <w:t>is celebrating its two hundred twenty</w:t>
      </w:r>
      <w:r w:rsidR="00E26C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 of Gospel ministry in 2019; and</w:t>
      </w: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State Line Baptist, led by the Reverend Kristopher Showen as pastor, has sought to carry out the Great Commission with faithfulness and dedication; and</w:t>
      </w: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>
        <w:rPr>
          <w:color w:val="000000" w:themeColor="text1"/>
          <w:u w:color="000000" w:themeColor="text1"/>
        </w:rPr>
        <w:t>State Line</w:t>
      </w:r>
      <w:r w:rsidR="00E26CA9" w:rsidRPr="00E26C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C32D1">
        <w:rPr>
          <w:color w:val="000000" w:themeColor="text1"/>
          <w:u w:color="000000" w:themeColor="text1"/>
        </w:rPr>
        <w:t xml:space="preserve">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continuing to preach and teach the Word of God; and</w:t>
      </w: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687" w:rsidRPr="00AC32D1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two hundred twenty</w:t>
      </w:r>
      <w:r w:rsidR="00E26C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anniversary, State Line Baptist will hold a special day of  celebration on Sunday, May 5, 2019; and</w:t>
      </w: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687" w:rsidRDefault="00254687" w:rsidP="00254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State Line</w:t>
      </w:r>
      <w:r>
        <w:rPr>
          <w:color w:val="000000" w:themeColor="text1"/>
          <w:u w:color="000000" w:themeColor="text1"/>
        </w:rPr>
        <w:t xml:space="preserve"> Baptist Church </w:t>
      </w:r>
      <w:r>
        <w:t xml:space="preserve">has been a beacon of light and a community worship center in Gaffney for </w:t>
      </w:r>
      <w:r>
        <w:rPr>
          <w:color w:val="000000" w:themeColor="text1"/>
          <w:u w:color="000000" w:themeColor="text1"/>
        </w:rPr>
        <w:t>two hundred twenty</w:t>
      </w:r>
      <w:r w:rsidR="00E26C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474F6">
        <w:rPr>
          <w:color w:val="000000" w:themeColor="text1"/>
          <w:u w:color="000000" w:themeColor="text1"/>
        </w:rPr>
        <w:t xml:space="preserve"> years</w:t>
      </w:r>
      <w:r>
        <w:t>, and, God willing, will continue its heritage for many more years of worship and service. Now, therefore,</w:t>
      </w:r>
    </w:p>
    <w:p w:rsidR="008A1154" w:rsidRDefault="008A11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154" w:rsidRDefault="008A11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1154" w:rsidRDefault="008A11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1F8" w:rsidRDefault="00E441F8" w:rsidP="00E44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 the members of the South Carolina House of Representatives, by this resolution, congratulate State Line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474F6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474F6">
        <w:rPr>
          <w:color w:val="000000" w:themeColor="text1"/>
          <w:u w:color="000000" w:themeColor="text1"/>
        </w:rPr>
        <w:t xml:space="preserve">hurch </w:t>
      </w:r>
      <w:r>
        <w:t>of Gaffney on the occasion of its historic two hundred twenty</w:t>
      </w:r>
      <w:r w:rsidR="00E26CA9">
        <w:noBreakHyphen/>
      </w:r>
      <w:r>
        <w:t>fifth anniversary and commend the church for two and a quarter centuries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E441F8" w:rsidRDefault="00E441F8" w:rsidP="00E44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41F8" w:rsidRDefault="00E441F8" w:rsidP="00E44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State Line</w:t>
      </w:r>
      <w:r>
        <w:rPr>
          <w:color w:val="000000" w:themeColor="text1"/>
          <w:u w:color="000000" w:themeColor="text1"/>
        </w:rPr>
        <w:t xml:space="preserve"> Baptist Church</w:t>
      </w:r>
      <w:r>
        <w:t>.</w:t>
      </w:r>
    </w:p>
    <w:p w:rsidR="009E023E" w:rsidRDefault="00E26C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344E" w:rsidRDefault="009F344E" w:rsidP="009F344E">
      <w:pPr>
        <w:suppressAutoHyphens/>
      </w:pPr>
    </w:p>
    <w:sectPr w:rsidR="009F344E" w:rsidSect="009F344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CA9" w:rsidRDefault="00E26CA9" w:rsidP="009F0C77">
      <w:r>
        <w:separator/>
      </w:r>
    </w:p>
  </w:endnote>
  <w:endnote w:type="continuationSeparator" w:id="0">
    <w:p w:rsidR="00E26CA9" w:rsidRDefault="00E26C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DA08D2-85F2-4423-B01C-9188FB40CDC2}"/>
    <w:embedBold r:id="rId2" w:fontKey="{F8A3355E-84E6-4F76-ADB6-839A920290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04D603-0A3F-428F-B19A-81D8F85D68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2E5232-0603-4543-895B-07BCBA070A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9F97D1-293F-415B-9055-4B24D29DE2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44E" w:rsidRPr="008373E2" w:rsidRDefault="009F344E" w:rsidP="008373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21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CA9" w:rsidRDefault="00E26CA9" w:rsidP="009F0C77">
      <w:r>
        <w:separator/>
      </w:r>
    </w:p>
  </w:footnote>
  <w:footnote w:type="continuationSeparator" w:id="0">
    <w:p w:rsidR="00E26CA9" w:rsidRDefault="00E26C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4CZ19"/>
    <w:docVar w:name="CoverBillType" w:val="r"/>
    <w:docVar w:name="DocPath" w:val="L:\Council\bills\JN\3084CZ19.DOCX"/>
    <w:docVar w:name="dvBillNumber" w:val="446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A115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4687"/>
    <w:rsid w:val="0025541D"/>
    <w:rsid w:val="00284AAE"/>
    <w:rsid w:val="002E5912"/>
    <w:rsid w:val="00301B21"/>
    <w:rsid w:val="00302134"/>
    <w:rsid w:val="00325348"/>
    <w:rsid w:val="0032732C"/>
    <w:rsid w:val="00336AD0"/>
    <w:rsid w:val="003525D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373E2"/>
    <w:rsid w:val="0085786E"/>
    <w:rsid w:val="008A1154"/>
    <w:rsid w:val="008A1768"/>
    <w:rsid w:val="008A489F"/>
    <w:rsid w:val="008F0F33"/>
    <w:rsid w:val="008F4429"/>
    <w:rsid w:val="0094021A"/>
    <w:rsid w:val="009B44AF"/>
    <w:rsid w:val="009C6A0B"/>
    <w:rsid w:val="009E023E"/>
    <w:rsid w:val="009E250F"/>
    <w:rsid w:val="009F0C77"/>
    <w:rsid w:val="009F344E"/>
    <w:rsid w:val="009F4DD1"/>
    <w:rsid w:val="009F65C4"/>
    <w:rsid w:val="00A02543"/>
    <w:rsid w:val="00A07424"/>
    <w:rsid w:val="00A338C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6CA9"/>
    <w:rsid w:val="00E41911"/>
    <w:rsid w:val="00E441F8"/>
    <w:rsid w:val="00E44B57"/>
    <w:rsid w:val="00E92EEF"/>
    <w:rsid w:val="00EF2368"/>
    <w:rsid w:val="00F24442"/>
    <w:rsid w:val="00F50AE3"/>
    <w:rsid w:val="00F6146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3492FF-A350-418D-B91D-A00D8099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C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CA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34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65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1510C-102C-4F53-91C8-12359030F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4465: State Line Baptist Church - South Carolina Legislature Online</dc:title>
  <dc:creator>Julie Newboult</dc:creator>
  <cp:lastModifiedBy>S Wilson</cp:lastModifiedBy>
  <cp:revision>2</cp:revision>
  <cp:lastPrinted>2019-04-10T19:12:00Z</cp:lastPrinted>
  <dcterms:created xsi:type="dcterms:W3CDTF">2020-03-09T21:38:00Z</dcterms:created>
  <dcterms:modified xsi:type="dcterms:W3CDTF">2020-03-09T21:38:00Z</dcterms:modified>
</cp:coreProperties>
</file>