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AC8" w:rsidRDefault="00615AC8" w:rsidP="00615AC8">
      <w:pPr>
        <w:widowControl w:val="0"/>
        <w:jc w:val="center"/>
      </w:pPr>
      <w:r w:rsidRPr="00615AC8">
        <w:rPr>
          <w:b/>
        </w:rPr>
        <w:t>South Carolina General Assembly</w:t>
      </w:r>
    </w:p>
    <w:p w:rsidR="00615AC8" w:rsidRDefault="00615AC8" w:rsidP="00615AC8">
      <w:pPr>
        <w:widowControl w:val="0"/>
        <w:jc w:val="center"/>
      </w:pPr>
      <w:r>
        <w:t>123rd Session, 2019-2020</w:t>
      </w:r>
    </w:p>
    <w:p w:rsidR="00615AC8" w:rsidRDefault="00615AC8" w:rsidP="00615AC8">
      <w:pPr>
        <w:widowControl w:val="0"/>
        <w:jc w:val="left"/>
      </w:pPr>
    </w:p>
    <w:p w:rsidR="00615AC8" w:rsidRDefault="00615AC8" w:rsidP="00615AC8">
      <w:pPr>
        <w:widowControl w:val="0"/>
        <w:jc w:val="left"/>
        <w:rPr>
          <w:b/>
        </w:rPr>
      </w:pPr>
      <w:r w:rsidRPr="00615AC8">
        <w:rPr>
          <w:b/>
        </w:rPr>
        <w:t>H. 4617</w:t>
      </w:r>
    </w:p>
    <w:p w:rsidR="00615AC8" w:rsidRDefault="00615AC8" w:rsidP="00615AC8">
      <w:pPr>
        <w:widowControl w:val="0"/>
        <w:jc w:val="left"/>
        <w:rPr>
          <w:b/>
        </w:rPr>
      </w:pPr>
    </w:p>
    <w:p w:rsidR="00615AC8" w:rsidRDefault="00615AC8" w:rsidP="00615AC8">
      <w:pPr>
        <w:widowControl w:val="0"/>
        <w:jc w:val="left"/>
      </w:pPr>
      <w:r w:rsidRPr="00615AC8">
        <w:rPr>
          <w:b/>
        </w:rPr>
        <w:t>STATUS INFORMATION</w:t>
      </w:r>
    </w:p>
    <w:p w:rsidR="00615AC8" w:rsidRDefault="00615AC8" w:rsidP="00615AC8">
      <w:pPr>
        <w:widowControl w:val="0"/>
        <w:jc w:val="left"/>
      </w:pPr>
    </w:p>
    <w:p w:rsidR="00615AC8" w:rsidRDefault="00615AC8" w:rsidP="00615AC8">
      <w:pPr>
        <w:widowControl w:val="0"/>
        <w:jc w:val="left"/>
      </w:pPr>
      <w:r>
        <w:t>House Resolution</w:t>
      </w:r>
    </w:p>
    <w:p w:rsidR="00615AC8" w:rsidRDefault="004A5AE0" w:rsidP="00615AC8">
      <w:pPr>
        <w:widowControl w:val="0"/>
        <w:jc w:val="left"/>
      </w:pPr>
      <w:r>
        <w:t>Sponsors: Reps. Brown, Alexander, Allison, Anderson, Atkinson, Bailey, Bales, Ballentine, Bamberg, Bannister, Bennett, Bernstein, Blackwell, Bradley, Brawley,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615AC8" w:rsidRDefault="00615AC8" w:rsidP="00615AC8">
      <w:pPr>
        <w:widowControl w:val="0"/>
        <w:jc w:val="left"/>
      </w:pPr>
      <w:r>
        <w:t>Document Path: l:\council\bills\rt\17648zw19.docx</w:t>
      </w:r>
    </w:p>
    <w:p w:rsidR="00615AC8" w:rsidRDefault="00615AC8" w:rsidP="00615AC8">
      <w:pPr>
        <w:widowControl w:val="0"/>
        <w:jc w:val="left"/>
      </w:pPr>
    </w:p>
    <w:p w:rsidR="00615AC8" w:rsidRDefault="00615AC8" w:rsidP="00615AC8">
      <w:pPr>
        <w:widowControl w:val="0"/>
        <w:jc w:val="left"/>
      </w:pPr>
      <w:r>
        <w:t>Introduced in the House on May 20, 2019</w:t>
      </w:r>
    </w:p>
    <w:p w:rsidR="00615AC8" w:rsidRDefault="00615AC8" w:rsidP="00615AC8">
      <w:pPr>
        <w:widowControl w:val="0"/>
        <w:jc w:val="left"/>
      </w:pPr>
      <w:r>
        <w:t>Adopted by the House on May 20, 2019</w:t>
      </w:r>
    </w:p>
    <w:p w:rsidR="00615AC8" w:rsidRDefault="00615AC8" w:rsidP="00615AC8">
      <w:pPr>
        <w:widowControl w:val="0"/>
        <w:jc w:val="left"/>
      </w:pPr>
    </w:p>
    <w:p w:rsidR="00615AC8" w:rsidRDefault="00615AC8" w:rsidP="00615AC8">
      <w:pPr>
        <w:widowControl w:val="0"/>
        <w:jc w:val="left"/>
      </w:pPr>
      <w:r>
        <w:t xml:space="preserve">Summary: </w:t>
      </w:r>
      <w:r w:rsidR="00325837">
        <w:t>Baptist Hill High School Class of 1969</w:t>
      </w:r>
    </w:p>
    <w:p w:rsidR="00615AC8" w:rsidRDefault="00615AC8" w:rsidP="00615AC8">
      <w:pPr>
        <w:widowControl w:val="0"/>
        <w:jc w:val="left"/>
      </w:pPr>
    </w:p>
    <w:p w:rsidR="00615AC8" w:rsidRDefault="00615AC8" w:rsidP="00615AC8">
      <w:pPr>
        <w:widowControl w:val="0"/>
        <w:jc w:val="left"/>
      </w:pPr>
    </w:p>
    <w:p w:rsidR="00615AC8" w:rsidRDefault="00615AC8" w:rsidP="00615AC8">
      <w:pPr>
        <w:widowControl w:val="0"/>
        <w:tabs>
          <w:tab w:val="center" w:pos="590"/>
          <w:tab w:val="center" w:pos="1440"/>
          <w:tab w:val="left" w:pos="1872"/>
          <w:tab w:val="left" w:pos="9187"/>
        </w:tabs>
        <w:jc w:val="left"/>
      </w:pPr>
      <w:r w:rsidRPr="00615AC8">
        <w:rPr>
          <w:b/>
        </w:rPr>
        <w:t>HISTORY OF LEGISLATIVE ACTIONS</w:t>
      </w:r>
    </w:p>
    <w:p w:rsidR="00615AC8" w:rsidRDefault="00615AC8" w:rsidP="00615AC8">
      <w:pPr>
        <w:widowControl w:val="0"/>
        <w:tabs>
          <w:tab w:val="center" w:pos="590"/>
          <w:tab w:val="center" w:pos="1440"/>
          <w:tab w:val="left" w:pos="1872"/>
          <w:tab w:val="left" w:pos="9187"/>
        </w:tabs>
        <w:jc w:val="left"/>
      </w:pPr>
    </w:p>
    <w:p w:rsidR="00615AC8" w:rsidRPr="00615AC8" w:rsidRDefault="00615AC8" w:rsidP="00615AC8">
      <w:pPr>
        <w:widowControl w:val="0"/>
        <w:tabs>
          <w:tab w:val="center" w:pos="590"/>
          <w:tab w:val="center" w:pos="1440"/>
          <w:tab w:val="left" w:pos="1872"/>
          <w:tab w:val="left" w:pos="9187"/>
        </w:tabs>
        <w:jc w:val="left"/>
      </w:pPr>
      <w:r w:rsidRPr="00615AC8">
        <w:rPr>
          <w:u w:val="single"/>
        </w:rPr>
        <w:tab/>
        <w:t>Date</w:t>
      </w:r>
      <w:r w:rsidRPr="00615AC8">
        <w:rPr>
          <w:u w:val="single"/>
        </w:rPr>
        <w:tab/>
        <w:t>Body</w:t>
      </w:r>
      <w:r w:rsidRPr="00615AC8">
        <w:rPr>
          <w:u w:val="single"/>
        </w:rPr>
        <w:tab/>
        <w:t>Action Description with journal page number</w:t>
      </w:r>
      <w:r w:rsidRPr="00615AC8">
        <w:rPr>
          <w:u w:val="single"/>
        </w:rPr>
        <w:tab/>
      </w:r>
    </w:p>
    <w:p w:rsidR="00D11F6E" w:rsidRDefault="00D11F6E" w:rsidP="00D11F6E">
      <w:pPr>
        <w:widowControl w:val="0"/>
        <w:tabs>
          <w:tab w:val="right" w:pos="1008"/>
          <w:tab w:val="left" w:pos="1152"/>
          <w:tab w:val="left" w:pos="1872"/>
          <w:tab w:val="left" w:pos="9187"/>
        </w:tabs>
        <w:ind w:left="2088" w:hanging="2088"/>
      </w:pPr>
      <w:r>
        <w:tab/>
        <w:t>5/20/2019</w:t>
      </w:r>
      <w:r>
        <w:tab/>
        <w:t>House</w:t>
      </w:r>
      <w:r>
        <w:tab/>
      </w:r>
      <w:r w:rsidRPr="00503B71">
        <w:t>Introduced and adopted (</w:t>
      </w:r>
      <w:hyperlink r:id="rId7" w:history="1">
        <w:r w:rsidRPr="00503B71">
          <w:rPr>
            <w:rStyle w:val="Hyperlink"/>
          </w:rPr>
          <w:t>House Journal</w:t>
        </w:r>
        <w:r w:rsidRPr="00503B71">
          <w:rPr>
            <w:rStyle w:val="Hyperlink"/>
          </w:rPr>
          <w:noBreakHyphen/>
          <w:t>page 15</w:t>
        </w:r>
      </w:hyperlink>
      <w:r w:rsidRPr="00503B71">
        <w:t>)</w:t>
      </w:r>
    </w:p>
    <w:p w:rsidR="00D11F6E" w:rsidRDefault="00D11F6E" w:rsidP="00D11F6E">
      <w:pPr>
        <w:widowControl w:val="0"/>
        <w:tabs>
          <w:tab w:val="right" w:pos="1008"/>
          <w:tab w:val="left" w:pos="1152"/>
          <w:tab w:val="left" w:pos="1872"/>
          <w:tab w:val="left" w:pos="9187"/>
        </w:tabs>
        <w:ind w:left="2088" w:hanging="2088"/>
      </w:pPr>
    </w:p>
    <w:p w:rsidR="00615AC8" w:rsidRDefault="00615AC8" w:rsidP="00615A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5AC8">
          <w:rPr>
            <w:rStyle w:val="Hyperlink"/>
          </w:rPr>
          <w:t>legislative information</w:t>
        </w:r>
      </w:hyperlink>
      <w:r>
        <w:t xml:space="preserve"> at the website</w:t>
      </w:r>
    </w:p>
    <w:p w:rsidR="00615AC8" w:rsidRDefault="00615AC8" w:rsidP="00615AC8">
      <w:pPr>
        <w:widowControl w:val="0"/>
        <w:tabs>
          <w:tab w:val="right" w:pos="1008"/>
          <w:tab w:val="left" w:pos="1152"/>
          <w:tab w:val="left" w:pos="1872"/>
          <w:tab w:val="left" w:pos="9187"/>
        </w:tabs>
        <w:ind w:left="2088" w:hanging="2088"/>
        <w:jc w:val="left"/>
      </w:pPr>
    </w:p>
    <w:p w:rsidR="00615AC8" w:rsidRPr="00615AC8" w:rsidRDefault="00615AC8" w:rsidP="00615AC8">
      <w:pPr>
        <w:widowControl w:val="0"/>
        <w:tabs>
          <w:tab w:val="right" w:pos="1008"/>
          <w:tab w:val="left" w:pos="1152"/>
          <w:tab w:val="left" w:pos="1872"/>
          <w:tab w:val="left" w:pos="9187"/>
        </w:tabs>
        <w:ind w:left="2088" w:hanging="2088"/>
        <w:jc w:val="left"/>
      </w:pPr>
    </w:p>
    <w:p w:rsidR="00615AC8" w:rsidRDefault="00615AC8" w:rsidP="00615AC8">
      <w:r w:rsidRPr="00615AC8">
        <w:rPr>
          <w:b/>
        </w:rPr>
        <w:t>VERSIONS OF THIS BILL</w:t>
      </w:r>
    </w:p>
    <w:p w:rsidR="00615AC8" w:rsidRDefault="00615AC8" w:rsidP="00615AC8"/>
    <w:p w:rsidR="00615AC8" w:rsidRDefault="00E23E9E" w:rsidP="00615AC8">
      <w:hyperlink r:id="rId9" w:history="1">
        <w:r w:rsidR="00615AC8">
          <w:rPr>
            <w:rStyle w:val="Hyperlink"/>
          </w:rPr>
          <w:t>5/20/2019</w:t>
        </w:r>
      </w:hyperlink>
    </w:p>
    <w:p w:rsidR="00615AC8" w:rsidRDefault="00615AC8" w:rsidP="00615AC8"/>
    <w:p w:rsidR="00615AC8" w:rsidRDefault="00615AC8" w:rsidP="00615AC8">
      <w:pPr>
        <w:sectPr w:rsidR="00615AC8" w:rsidSect="00615AC8">
          <w:pgSz w:w="12240" w:h="15840" w:code="1"/>
          <w:pgMar w:top="1080" w:right="1440" w:bottom="1080" w:left="1440" w:header="720" w:footer="720" w:gutter="0"/>
          <w:cols w:space="720"/>
          <w:noEndnote/>
          <w:docGrid w:linePitch="360"/>
        </w:sectPr>
      </w:pPr>
    </w:p>
    <w:p w:rsidR="00E804E2" w:rsidRDefault="00E804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C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BAPTIST HILL HIGH SCHOOL CLASS OF 1969 ON THEIR FIFTIETH CLASS REUNION AND TO WISH THEM MANY MORE HAPPY YEARS AND REUNIONS.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05C"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505C">
        <w:t>the members of the South Carolina House of Representatives wish to pause in their deliberations to honor the members of the 1969 graduating class of Baptist Hill High School;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weekend of May 24</w:t>
      </w:r>
      <w:r w:rsidR="003076D6">
        <w:t xml:space="preserve"> through 26</w:t>
      </w:r>
      <w:r>
        <w:t>, 2019, the members of the Baptist Hill High School class of 1969 will meet up to celebrate their impressive fifty</w:t>
      </w:r>
      <w:r w:rsidR="003076D6">
        <w:noBreakHyphen/>
      </w:r>
      <w:r>
        <w:t>year reunion;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by Theresa S. Gibson as the chair of the planning committee, countless hours and individual effort has been put forth to ensure a flawless bash;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sporting the school colors of maroon and gray in support of the Bobcats, the members of the class of </w:t>
      </w:r>
      <w:r w:rsidR="003076D6" w:rsidRPr="003076D6">
        <w:t>‘</w:t>
      </w:r>
      <w:r>
        <w:t>69 will commence the festivities at Gilligan</w:t>
      </w:r>
      <w:r w:rsidR="003076D6" w:rsidRPr="003076D6">
        <w:t>’</w:t>
      </w:r>
      <w:r>
        <w:t>s Restaurant on Johns Island ending with a worship service at St. Matthew AME Church and brunch at the Town and Country Inn Conference Center in Charleston;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Baptist Hill High School class of </w:t>
      </w:r>
      <w:r w:rsidR="003076D6" w:rsidRPr="003076D6">
        <w:t>‘</w:t>
      </w:r>
      <w:r>
        <w:t>69 graduated one hundred seventy</w:t>
      </w:r>
      <w:r w:rsidR="003076D6">
        <w:noBreakHyphen/>
      </w:r>
      <w:r>
        <w:t>two students who attempted to uphold the school motto of “One step at a time, but always forward”</w:t>
      </w:r>
      <w:r w:rsidR="003076D6">
        <w:t xml:space="preserve"> throughout their lives</w:t>
      </w:r>
      <w:r>
        <w:t>;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their congratulations on this milestone occasion</w:t>
      </w:r>
      <w:r w:rsidR="003076D6">
        <w:t xml:space="preserve"> and hope an enjoyable time is had by all</w:t>
      </w:r>
      <w:r w:rsidR="00293C57">
        <w:t>.  Now, therefore,</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505C">
        <w:t xml:space="preserve"> the members of the South Carolina House of Representatives, by this resolution, congratulate the Baptist Hill High School class of 1969 on their fiftieth class reunion and wish them many more happy years and reunions.</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0505C">
        <w:t xml:space="preserve"> Theresa S. Gibson, the chair of the planning committee.</w:t>
      </w:r>
    </w:p>
    <w:p w:rsidR="00B774E5" w:rsidRDefault="003076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AC8" w:rsidRDefault="00615AC8" w:rsidP="00615AC8">
      <w:pPr>
        <w:suppressAutoHyphens/>
      </w:pPr>
    </w:p>
    <w:sectPr w:rsidR="00615AC8" w:rsidSect="00615A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C57" w:rsidRDefault="00293C57" w:rsidP="009F0C77">
      <w:r>
        <w:separator/>
      </w:r>
    </w:p>
  </w:endnote>
  <w:endnote w:type="continuationSeparator" w:id="0">
    <w:p w:rsidR="00293C57" w:rsidRDefault="00293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E6E1EB-6B52-490E-B042-4F554077B8EC}"/>
    <w:embedBold r:id="rId2" w:fontKey="{BE23DA57-BC9D-4EE6-BC37-4142E5B1FAD4}"/>
  </w:font>
  <w:font w:name="Calibri">
    <w:panose1 w:val="020F0502020204030204"/>
    <w:charset w:val="00"/>
    <w:family w:val="swiss"/>
    <w:pitch w:val="variable"/>
    <w:sig w:usb0="E0002EFF" w:usb1="C000247B" w:usb2="00000009" w:usb3="00000000" w:csb0="000001FF" w:csb1="00000000"/>
    <w:embedRegular r:id="rId3" w:fontKey="{9CA89990-9B22-480E-9C6A-DCA11746CCD1}"/>
  </w:font>
  <w:font w:name="Cambria">
    <w:panose1 w:val="02040503050406030204"/>
    <w:charset w:val="00"/>
    <w:family w:val="roman"/>
    <w:pitch w:val="variable"/>
    <w:sig w:usb0="E00006FF" w:usb1="420024FF" w:usb2="02000000" w:usb3="00000000" w:csb0="0000019F" w:csb1="00000000"/>
    <w:embedRegular r:id="rId4" w:fontKey="{8988614F-5208-45E2-800C-97E51500A9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C8" w:rsidRPr="00E804E2" w:rsidRDefault="00615AC8" w:rsidP="00E804E2">
    <w:pPr>
      <w:pStyle w:val="Footer"/>
      <w:tabs>
        <w:tab w:val="clear" w:pos="4680"/>
        <w:tab w:val="clear" w:pos="9360"/>
        <w:tab w:val="center" w:pos="2995"/>
      </w:tabs>
      <w:spacing w:before="120"/>
    </w:pPr>
    <w:r>
      <w:t>[4617]</w:t>
    </w:r>
    <w:r>
      <w:tab/>
    </w:r>
    <w:r>
      <w:fldChar w:fldCharType="begin"/>
    </w:r>
    <w:r>
      <w:instrText xml:space="preserve"> PAGE  \* MERGEFORMAT </w:instrText>
    </w:r>
    <w:r>
      <w:fldChar w:fldCharType="separate"/>
    </w:r>
    <w:r w:rsidR="004A5A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C57" w:rsidRDefault="00293C57" w:rsidP="009F0C77">
      <w:r>
        <w:separator/>
      </w:r>
    </w:p>
  </w:footnote>
  <w:footnote w:type="continuationSeparator" w:id="0">
    <w:p w:rsidR="00293C57" w:rsidRDefault="00293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8ZW19"/>
    <w:docVar w:name="CoverBillType" w:val="r"/>
    <w:docVar w:name="DocPath" w:val="L:\Council\bills\RT\17648ZW19.DOCX"/>
    <w:docVar w:name="dvBillNumber" w:val="4617"/>
    <w:docVar w:name="dvBillNumberPrefix" w:val="H. "/>
    <w:docVar w:name="dvOriginalBody" w:val="House"/>
    <w:docVar w:name="dvSteno" w:val="RT"/>
    <w:docVar w:name="NameofBody" w:val="h"/>
    <w:docVar w:name="vGroup2" w:val="Council"/>
  </w:docVars>
  <w:rsids>
    <w:rsidRoot w:val="00293C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C57"/>
    <w:rsid w:val="002E5912"/>
    <w:rsid w:val="00301B21"/>
    <w:rsid w:val="003076D6"/>
    <w:rsid w:val="00325348"/>
    <w:rsid w:val="00325837"/>
    <w:rsid w:val="0032732C"/>
    <w:rsid w:val="00336AD0"/>
    <w:rsid w:val="0037079A"/>
    <w:rsid w:val="003C4DAB"/>
    <w:rsid w:val="003D01E8"/>
    <w:rsid w:val="003E5288"/>
    <w:rsid w:val="003F6D79"/>
    <w:rsid w:val="0041760A"/>
    <w:rsid w:val="00417C01"/>
    <w:rsid w:val="004403BD"/>
    <w:rsid w:val="00461441"/>
    <w:rsid w:val="004809EE"/>
    <w:rsid w:val="004A5AE0"/>
    <w:rsid w:val="004E7D54"/>
    <w:rsid w:val="005273C6"/>
    <w:rsid w:val="00530A69"/>
    <w:rsid w:val="00545593"/>
    <w:rsid w:val="00556EBF"/>
    <w:rsid w:val="00566C01"/>
    <w:rsid w:val="00577C6C"/>
    <w:rsid w:val="005A62FE"/>
    <w:rsid w:val="005C2FE2"/>
    <w:rsid w:val="005E2BC9"/>
    <w:rsid w:val="0060505C"/>
    <w:rsid w:val="00605102"/>
    <w:rsid w:val="00615AC8"/>
    <w:rsid w:val="006215AA"/>
    <w:rsid w:val="006913C9"/>
    <w:rsid w:val="0069470D"/>
    <w:rsid w:val="006D58AA"/>
    <w:rsid w:val="006F4F5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4E5"/>
    <w:rsid w:val="00BE3C22"/>
    <w:rsid w:val="00C0345E"/>
    <w:rsid w:val="00C31C95"/>
    <w:rsid w:val="00C3483A"/>
    <w:rsid w:val="00C74E9D"/>
    <w:rsid w:val="00C826DD"/>
    <w:rsid w:val="00C82FD3"/>
    <w:rsid w:val="00C92819"/>
    <w:rsid w:val="00CC6B7B"/>
    <w:rsid w:val="00CD2089"/>
    <w:rsid w:val="00D11F6E"/>
    <w:rsid w:val="00D73A67"/>
    <w:rsid w:val="00D970A9"/>
    <w:rsid w:val="00DF3845"/>
    <w:rsid w:val="00E41911"/>
    <w:rsid w:val="00E44B57"/>
    <w:rsid w:val="00E804E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386B0-798B-4BF3-8F96-316933BC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5A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7&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17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13814-E1A0-4A93-9C06-8A301CBF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4617: Baptist Hill High School Class of 1969 - South Carolina Legislature Online</dc:title>
  <dc:creator>Rebecca Turner</dc:creator>
  <cp:lastModifiedBy>S Wilson</cp:lastModifiedBy>
  <cp:revision>2</cp:revision>
  <dcterms:created xsi:type="dcterms:W3CDTF">2020-03-09T22:11:00Z</dcterms:created>
  <dcterms:modified xsi:type="dcterms:W3CDTF">2020-03-09T22:11:00Z</dcterms:modified>
</cp:coreProperties>
</file>