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ED4" w:rsidRDefault="00847ED4" w:rsidP="00847ED4">
      <w:pPr>
        <w:widowControl w:val="0"/>
        <w:jc w:val="center"/>
      </w:pPr>
      <w:r w:rsidRPr="00847ED4">
        <w:rPr>
          <w:b/>
        </w:rPr>
        <w:t>South Carolina General Assembly</w:t>
      </w:r>
    </w:p>
    <w:p w:rsidR="00847ED4" w:rsidRDefault="00847ED4" w:rsidP="00847ED4">
      <w:pPr>
        <w:widowControl w:val="0"/>
        <w:jc w:val="center"/>
      </w:pPr>
      <w:r>
        <w:t>123rd Session, 2019-2020</w:t>
      </w:r>
    </w:p>
    <w:p w:rsidR="00847ED4" w:rsidRDefault="00847ED4" w:rsidP="00847ED4">
      <w:pPr>
        <w:widowControl w:val="0"/>
        <w:jc w:val="left"/>
      </w:pPr>
    </w:p>
    <w:p w:rsidR="00847ED4" w:rsidRDefault="00847ED4" w:rsidP="00847ED4">
      <w:pPr>
        <w:widowControl w:val="0"/>
        <w:jc w:val="left"/>
        <w:rPr>
          <w:b/>
        </w:rPr>
      </w:pPr>
      <w:r w:rsidRPr="00847ED4">
        <w:rPr>
          <w:b/>
        </w:rPr>
        <w:t>H. 4667</w:t>
      </w:r>
    </w:p>
    <w:p w:rsidR="00847ED4" w:rsidRDefault="00847ED4" w:rsidP="00847ED4">
      <w:pPr>
        <w:widowControl w:val="0"/>
        <w:jc w:val="left"/>
        <w:rPr>
          <w:b/>
        </w:rPr>
      </w:pPr>
    </w:p>
    <w:p w:rsidR="00847ED4" w:rsidRDefault="00847ED4" w:rsidP="00847ED4">
      <w:pPr>
        <w:widowControl w:val="0"/>
        <w:jc w:val="left"/>
      </w:pPr>
      <w:r w:rsidRPr="00847ED4">
        <w:rPr>
          <w:b/>
        </w:rPr>
        <w:t>STATUS INFORMATION</w:t>
      </w:r>
    </w:p>
    <w:p w:rsidR="00847ED4" w:rsidRDefault="00847ED4" w:rsidP="00847ED4">
      <w:pPr>
        <w:widowControl w:val="0"/>
        <w:jc w:val="left"/>
      </w:pPr>
    </w:p>
    <w:p w:rsidR="00847ED4" w:rsidRDefault="00847ED4" w:rsidP="00847ED4">
      <w:pPr>
        <w:widowControl w:val="0"/>
        <w:jc w:val="left"/>
      </w:pPr>
      <w:r>
        <w:t>General Bill</w:t>
      </w:r>
    </w:p>
    <w:p w:rsidR="00847ED4" w:rsidRDefault="005E31FB" w:rsidP="00847ED4">
      <w:pPr>
        <w:widowControl w:val="0"/>
        <w:jc w:val="left"/>
      </w:pPr>
      <w:r>
        <w:t>Sponsors: Reps. Kimmons, Burns, Magnuson, G.R. Smith, McCravy, Oremus, Taylor, Davis and Haddon</w:t>
      </w:r>
    </w:p>
    <w:p w:rsidR="00847ED4" w:rsidRDefault="00847ED4" w:rsidP="00847ED4">
      <w:pPr>
        <w:widowControl w:val="0"/>
        <w:jc w:val="left"/>
      </w:pPr>
      <w:r>
        <w:t>Document Path: l:\council\bills\agm\19637wab20.docx</w:t>
      </w:r>
    </w:p>
    <w:p w:rsidR="00847ED4" w:rsidRDefault="00847ED4" w:rsidP="00847ED4">
      <w:pPr>
        <w:widowControl w:val="0"/>
        <w:jc w:val="left"/>
      </w:pPr>
    </w:p>
    <w:p w:rsidR="003C7F86" w:rsidRDefault="003C7F86" w:rsidP="00847ED4">
      <w:pPr>
        <w:widowControl w:val="0"/>
        <w:jc w:val="left"/>
      </w:pPr>
      <w:r>
        <w:t>Introduced in the House on January 14, 2020</w:t>
      </w:r>
    </w:p>
    <w:p w:rsidR="003C7F86" w:rsidRPr="003C7F86" w:rsidRDefault="003C7F86" w:rsidP="00847ED4">
      <w:pPr>
        <w:widowControl w:val="0"/>
        <w:jc w:val="left"/>
      </w:pPr>
      <w:r>
        <w:t xml:space="preserve">Currently residing in the House Committee on </w:t>
      </w:r>
      <w:r w:rsidRPr="003C7F86">
        <w:rPr>
          <w:b/>
        </w:rPr>
        <w:t>Education and Public Works</w:t>
      </w:r>
    </w:p>
    <w:p w:rsidR="003C7F86" w:rsidRDefault="003C7F86" w:rsidP="00847ED4">
      <w:pPr>
        <w:widowControl w:val="0"/>
        <w:jc w:val="left"/>
      </w:pPr>
    </w:p>
    <w:p w:rsidR="00847ED4" w:rsidRDefault="00BA0A0B" w:rsidP="00847ED4">
      <w:pPr>
        <w:widowControl w:val="0"/>
        <w:jc w:val="left"/>
      </w:pPr>
      <w:r>
        <w:t>Summary: Interscholastic activities</w:t>
      </w:r>
    </w:p>
    <w:p w:rsidR="00847ED4" w:rsidRDefault="00847ED4" w:rsidP="00847ED4">
      <w:pPr>
        <w:widowControl w:val="0"/>
        <w:jc w:val="left"/>
      </w:pPr>
    </w:p>
    <w:p w:rsidR="00847ED4" w:rsidRDefault="00847ED4" w:rsidP="00847ED4">
      <w:pPr>
        <w:widowControl w:val="0"/>
        <w:jc w:val="left"/>
      </w:pPr>
    </w:p>
    <w:p w:rsidR="00847ED4" w:rsidRDefault="00847ED4" w:rsidP="00847E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ED4">
        <w:rPr>
          <w:b/>
        </w:rPr>
        <w:t>HISTORY OF LEGISLATIVE ACTIONS</w:t>
      </w:r>
    </w:p>
    <w:p w:rsidR="00847ED4" w:rsidRDefault="00847ED4" w:rsidP="00847E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7ED4" w:rsidRPr="00847ED4" w:rsidRDefault="00847ED4" w:rsidP="00847E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ED4">
        <w:rPr>
          <w:u w:val="single"/>
        </w:rPr>
        <w:tab/>
        <w:t>Date</w:t>
      </w:r>
      <w:r w:rsidRPr="00847ED4">
        <w:rPr>
          <w:u w:val="single"/>
        </w:rPr>
        <w:tab/>
        <w:t>Body</w:t>
      </w:r>
      <w:r w:rsidRPr="00847ED4">
        <w:rPr>
          <w:u w:val="single"/>
        </w:rPr>
        <w:tab/>
        <w:t>Action Description with journal page number</w:t>
      </w:r>
      <w:r w:rsidRPr="00847ED4">
        <w:rPr>
          <w:u w:val="single"/>
        </w:rPr>
        <w:tab/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AE5A0F">
        <w:rPr>
          <w:b/>
        </w:rPr>
        <w:t>Education and Public Works</w:t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AE5A0F">
          <w:rPr>
            <w:rStyle w:val="Hyperlink"/>
          </w:rPr>
          <w:t>House Journal</w:t>
        </w:r>
        <w:r w:rsidRPr="00AE5A0F">
          <w:rPr>
            <w:rStyle w:val="Hyperlink"/>
          </w:rPr>
          <w:noBreakHyphen/>
          <w:t>page 62</w:t>
        </w:r>
      </w:hyperlink>
      <w:r>
        <w:t>)</w:t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AE5A0F">
        <w:rPr>
          <w:b/>
        </w:rPr>
        <w:t>Education and Public Works</w:t>
      </w:r>
      <w:r>
        <w:t xml:space="preserve"> (</w:t>
      </w:r>
      <w:hyperlink r:id="rId8" w:history="1">
        <w:r w:rsidRPr="00AE5A0F">
          <w:rPr>
            <w:rStyle w:val="Hyperlink"/>
          </w:rPr>
          <w:t>House Journal</w:t>
        </w:r>
        <w:r w:rsidRPr="00AE5A0F">
          <w:rPr>
            <w:rStyle w:val="Hyperlink"/>
          </w:rPr>
          <w:noBreakHyphen/>
          <w:t>page 62</w:t>
        </w:r>
      </w:hyperlink>
      <w:r>
        <w:t>)</w:t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Member(s) request name added as sponsor: Davis</w:t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Member(s) request name added as sponsor: Haddon</w:t>
      </w:r>
    </w:p>
    <w:p w:rsidR="005E31FB" w:rsidRDefault="005E31FB" w:rsidP="005E3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7ED4" w:rsidRDefault="00847ED4" w:rsidP="00847E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47ED4">
          <w:rPr>
            <w:rStyle w:val="Hyperlink"/>
          </w:rPr>
          <w:t>legislative information</w:t>
        </w:r>
      </w:hyperlink>
      <w:r>
        <w:t xml:space="preserve"> at the website</w:t>
      </w:r>
    </w:p>
    <w:p w:rsidR="00847ED4" w:rsidRDefault="00847ED4" w:rsidP="00847E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ED4" w:rsidRPr="00847ED4" w:rsidRDefault="00847ED4" w:rsidP="00847E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ED4" w:rsidRDefault="00847ED4" w:rsidP="00847ED4">
      <w:pPr>
        <w:widowControl w:val="0"/>
        <w:jc w:val="left"/>
      </w:pPr>
      <w:r w:rsidRPr="00847ED4">
        <w:rPr>
          <w:b/>
        </w:rPr>
        <w:t>VERSIONS OF THIS BILL</w:t>
      </w:r>
    </w:p>
    <w:p w:rsidR="00847ED4" w:rsidRDefault="00847ED4" w:rsidP="00847ED4">
      <w:pPr>
        <w:widowControl w:val="0"/>
        <w:jc w:val="left"/>
      </w:pPr>
    </w:p>
    <w:p w:rsidR="00847ED4" w:rsidRDefault="00FE1006" w:rsidP="00847ED4">
      <w:pPr>
        <w:widowControl w:val="0"/>
        <w:jc w:val="left"/>
      </w:pPr>
      <w:hyperlink r:id="rId10" w:history="1">
        <w:r w:rsidR="00847ED4">
          <w:rPr>
            <w:rStyle w:val="Hyperlink"/>
          </w:rPr>
          <w:t>11/20/2019</w:t>
        </w:r>
      </w:hyperlink>
    </w:p>
    <w:p w:rsidR="00847ED4" w:rsidRDefault="00847ED4" w:rsidP="00847ED4"/>
    <w:p w:rsidR="00847ED4" w:rsidRDefault="00847ED4" w:rsidP="00847ED4">
      <w:pPr>
        <w:sectPr w:rsidR="00847ED4" w:rsidSect="00847E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12E0" w:rsidRDefault="005212E0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3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8BE" w:rsidRPr="007D1D3A" w:rsidRDefault="008C58BE" w:rsidP="008C5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1D3A">
        <w:rPr>
          <w:color w:val="000000" w:themeColor="text1"/>
          <w:u w:color="000000" w:themeColor="text1"/>
        </w:rPr>
        <w:t>TO AMEND SECTION 59</w:t>
      </w:r>
      <w:r w:rsidR="00C868C3"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>63</w:t>
      </w:r>
      <w:r w:rsidR="00C868C3"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 xml:space="preserve">100, CODE OF LAWS OF SOUTH CAROLINA, 1976, RELATING TO PARTICIPATION IN INTERSCHOLASTIC ACTIVITIES OF </w:t>
      </w:r>
      <w:r w:rsidR="00B76E3D">
        <w:rPr>
          <w:color w:val="000000" w:themeColor="text1"/>
          <w:u w:color="000000" w:themeColor="text1"/>
        </w:rPr>
        <w:t>PUBLIC SCHOOL DISTRICTS BY HOME</w:t>
      </w:r>
      <w:r w:rsidRPr="007D1D3A">
        <w:rPr>
          <w:color w:val="000000" w:themeColor="text1"/>
          <w:u w:color="000000" w:themeColor="text1"/>
        </w:rPr>
        <w:t xml:space="preserve">SCHOOL STUDENTS AND OTHERS, SO AS TO REMOVE THE REQUIREMENT THAT </w:t>
      </w:r>
      <w:r w:rsidR="00B76E3D">
        <w:rPr>
          <w:color w:val="000000" w:themeColor="text1"/>
          <w:u w:color="000000" w:themeColor="text1"/>
        </w:rPr>
        <w:t>HOME</w:t>
      </w:r>
      <w:r w:rsidR="003E6470">
        <w:rPr>
          <w:color w:val="000000" w:themeColor="text1"/>
          <w:u w:color="000000" w:themeColor="text1"/>
        </w:rPr>
        <w:t xml:space="preserve">SCHOOL </w:t>
      </w:r>
      <w:r w:rsidR="00B76E3D">
        <w:rPr>
          <w:color w:val="000000" w:themeColor="text1"/>
          <w:u w:color="000000" w:themeColor="text1"/>
        </w:rPr>
        <w:t>STUDENTS MUST BE HOME</w:t>
      </w:r>
      <w:r w:rsidRPr="007D1D3A">
        <w:rPr>
          <w:color w:val="000000" w:themeColor="text1"/>
          <w:u w:color="000000" w:themeColor="text1"/>
        </w:rPr>
        <w:t>SCHOOLED FOR</w:t>
      </w:r>
      <w:r>
        <w:rPr>
          <w:color w:val="000000" w:themeColor="text1"/>
          <w:u w:color="000000" w:themeColor="text1"/>
        </w:rPr>
        <w:t xml:space="preserve"> A</w:t>
      </w:r>
      <w:r w:rsidRPr="007D1D3A">
        <w:rPr>
          <w:color w:val="000000" w:themeColor="text1"/>
          <w:u w:color="000000" w:themeColor="text1"/>
        </w:rPr>
        <w:t xml:space="preserve"> FULL ACADEMIC YEAR BEFORE THEY MAY PARTICIPATE IN SUCH INTERSCHOLASTIC </w:t>
      </w:r>
      <w:r w:rsidR="003E6470">
        <w:rPr>
          <w:color w:val="000000" w:themeColor="text1"/>
          <w:u w:color="000000" w:themeColor="text1"/>
        </w:rPr>
        <w:t>ACTIVITIES; AND TO MAKE THESE PROVISIONS EFFECTIVE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58BE" w:rsidRPr="007D1D3A">
        <w:rPr>
          <w:color w:val="000000" w:themeColor="text1"/>
          <w:u w:color="000000" w:themeColor="text1"/>
        </w:rPr>
        <w:t>Section 59</w:t>
      </w:r>
      <w:r w:rsidR="00C868C3">
        <w:rPr>
          <w:color w:val="000000" w:themeColor="text1"/>
          <w:u w:color="000000" w:themeColor="text1"/>
        </w:rPr>
        <w:noBreakHyphen/>
      </w:r>
      <w:r w:rsidR="008C58BE" w:rsidRPr="007D1D3A">
        <w:rPr>
          <w:color w:val="000000" w:themeColor="text1"/>
          <w:u w:color="000000" w:themeColor="text1"/>
        </w:rPr>
        <w:t>63</w:t>
      </w:r>
      <w:r w:rsidR="00C868C3">
        <w:rPr>
          <w:color w:val="000000" w:themeColor="text1"/>
          <w:u w:color="000000" w:themeColor="text1"/>
        </w:rPr>
        <w:noBreakHyphen/>
      </w:r>
      <w:r w:rsidR="008C58BE" w:rsidRPr="007D1D3A">
        <w:rPr>
          <w:color w:val="000000" w:themeColor="text1"/>
          <w:u w:color="000000" w:themeColor="text1"/>
        </w:rPr>
        <w:t>100(A)(3) of the 1976 Code is amended to read:</w:t>
      </w:r>
    </w:p>
    <w:p w:rsidR="008C58BE" w:rsidRDefault="008C58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58BE" w:rsidRDefault="008C58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“(3)</w:t>
      </w:r>
      <w:r>
        <w:rPr>
          <w:color w:val="000000" w:themeColor="text1"/>
          <w:u w:color="000000" w:themeColor="text1"/>
        </w:rPr>
        <w:tab/>
      </w:r>
      <w:r w:rsidR="00C868C3" w:rsidRPr="00C868C3">
        <w:t>‘</w:t>
      </w:r>
      <w:r w:rsidRPr="00B76E3D">
        <w:rPr>
          <w:strike/>
        </w:rPr>
        <w:t>Home school</w:t>
      </w:r>
      <w:r w:rsidRPr="00F7080D">
        <w:t xml:space="preserve"> </w:t>
      </w:r>
      <w:r w:rsidR="00B76E3D">
        <w:rPr>
          <w:u w:val="single"/>
        </w:rPr>
        <w:t>Homeschool</w:t>
      </w:r>
      <w:r w:rsidR="00B76E3D">
        <w:t xml:space="preserve"> </w:t>
      </w:r>
      <w:r w:rsidRPr="00F7080D">
        <w:t>student</w:t>
      </w:r>
      <w:r w:rsidR="00C868C3" w:rsidRPr="00C868C3">
        <w:t>’</w:t>
      </w:r>
      <w:r w:rsidRPr="00F7080D">
        <w:t xml:space="preserve"> is a child taught in accordance with Section 59</w:t>
      </w:r>
      <w:r w:rsidR="00C868C3">
        <w:noBreakHyphen/>
      </w:r>
      <w:r w:rsidRPr="00F7080D">
        <w:t>65</w:t>
      </w:r>
      <w:r w:rsidR="00C868C3">
        <w:noBreakHyphen/>
      </w:r>
      <w:r w:rsidRPr="00F7080D">
        <w:t>40, 59</w:t>
      </w:r>
      <w:r w:rsidR="00C868C3">
        <w:noBreakHyphen/>
      </w:r>
      <w:r w:rsidRPr="00F7080D">
        <w:t>65</w:t>
      </w:r>
      <w:r w:rsidR="00C868C3">
        <w:noBreakHyphen/>
      </w:r>
      <w:r w:rsidRPr="00F7080D">
        <w:t>45, or 59</w:t>
      </w:r>
      <w:r w:rsidR="00C868C3">
        <w:noBreakHyphen/>
      </w:r>
      <w:r w:rsidRPr="00F7080D">
        <w:t>65</w:t>
      </w:r>
      <w:r w:rsidR="00C868C3">
        <w:noBreakHyphen/>
      </w:r>
      <w:r w:rsidRPr="00F7080D">
        <w:t xml:space="preserve">47 </w:t>
      </w:r>
      <w:r w:rsidRPr="008C58BE">
        <w:rPr>
          <w:strike/>
        </w:rPr>
        <w:t>and has been taught in accordance with one of these sections for a full academic year prior to participating in an interscholastic activity pursuant to this section</w:t>
      </w:r>
      <w:r w:rsidRPr="00F7080D">
        <w:t>.</w:t>
      </w:r>
      <w:r>
        <w:t>”</w:t>
      </w: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58BE">
        <w:t>2</w:t>
      </w:r>
      <w:r>
        <w:t>.</w:t>
      </w:r>
      <w:r>
        <w:tab/>
        <w:t xml:space="preserve">This act takes effect </w:t>
      </w:r>
      <w:r w:rsidR="008C58BE">
        <w:t>July 1, 2020</w:t>
      </w:r>
      <w:r>
        <w:t>.</w:t>
      </w:r>
    </w:p>
    <w:p w:rsidR="00A414E0" w:rsidRDefault="00C868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ED4" w:rsidRDefault="00847ED4" w:rsidP="00847ED4">
      <w:pPr>
        <w:suppressAutoHyphens/>
      </w:pPr>
    </w:p>
    <w:sectPr w:rsidR="00847ED4" w:rsidSect="00847E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3AC" w:rsidRDefault="00AC03AC" w:rsidP="009F0C77">
      <w:r>
        <w:separator/>
      </w:r>
    </w:p>
  </w:endnote>
  <w:endnote w:type="continuationSeparator" w:id="0">
    <w:p w:rsidR="00AC03AC" w:rsidRDefault="00AC03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B37FA2-C393-4061-880B-8C6FAC883064}"/>
    <w:embedBold r:id="rId2" w:fontKey="{CD1FE601-7FCE-4FD8-B8E1-3B3DF50AE1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82C02E-C611-4253-89B8-F255D7E112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312680-6523-45CD-950A-5CA7E7B9AD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132E01-6985-4351-A27B-659B8FF40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ED4" w:rsidRPr="005212E0" w:rsidRDefault="00847ED4" w:rsidP="00521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31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3AC" w:rsidRDefault="00AC03AC" w:rsidP="009F0C77">
      <w:r>
        <w:separator/>
      </w:r>
    </w:p>
  </w:footnote>
  <w:footnote w:type="continuationSeparator" w:id="0">
    <w:p w:rsidR="00AC03AC" w:rsidRDefault="00AC03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37WAB20"/>
    <w:docVar w:name="CoverBillType" w:val="b"/>
    <w:docVar w:name="DocPath" w:val="L:\Council\bills\AGM\19637WAB20.DOCX"/>
    <w:docVar w:name="dvBillNumber" w:val="466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C03A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89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C74"/>
    <w:rsid w:val="0032732C"/>
    <w:rsid w:val="00336AD0"/>
    <w:rsid w:val="0037079A"/>
    <w:rsid w:val="003C4DAB"/>
    <w:rsid w:val="003C7F86"/>
    <w:rsid w:val="003D01E8"/>
    <w:rsid w:val="003E5288"/>
    <w:rsid w:val="003E6470"/>
    <w:rsid w:val="003F6D79"/>
    <w:rsid w:val="00403525"/>
    <w:rsid w:val="0041760A"/>
    <w:rsid w:val="00417C01"/>
    <w:rsid w:val="004403BD"/>
    <w:rsid w:val="00461441"/>
    <w:rsid w:val="00463379"/>
    <w:rsid w:val="004809EE"/>
    <w:rsid w:val="004E7D54"/>
    <w:rsid w:val="005212E0"/>
    <w:rsid w:val="005273C6"/>
    <w:rsid w:val="00530A69"/>
    <w:rsid w:val="00545593"/>
    <w:rsid w:val="00556EBF"/>
    <w:rsid w:val="00577C6C"/>
    <w:rsid w:val="005A62FE"/>
    <w:rsid w:val="005C2FE2"/>
    <w:rsid w:val="005E2BC9"/>
    <w:rsid w:val="005E31FB"/>
    <w:rsid w:val="00605102"/>
    <w:rsid w:val="006215AA"/>
    <w:rsid w:val="006913C9"/>
    <w:rsid w:val="0069470D"/>
    <w:rsid w:val="006B500D"/>
    <w:rsid w:val="006D58AA"/>
    <w:rsid w:val="00734F00"/>
    <w:rsid w:val="00767F96"/>
    <w:rsid w:val="007A70AE"/>
    <w:rsid w:val="008362E8"/>
    <w:rsid w:val="00847ED4"/>
    <w:rsid w:val="0085786E"/>
    <w:rsid w:val="008777D7"/>
    <w:rsid w:val="0089232D"/>
    <w:rsid w:val="008A1768"/>
    <w:rsid w:val="008A489F"/>
    <w:rsid w:val="008C58BE"/>
    <w:rsid w:val="008F0F33"/>
    <w:rsid w:val="008F4429"/>
    <w:rsid w:val="0094021A"/>
    <w:rsid w:val="009B44AF"/>
    <w:rsid w:val="009C6A0B"/>
    <w:rsid w:val="009F0C77"/>
    <w:rsid w:val="009F4DD1"/>
    <w:rsid w:val="00A02543"/>
    <w:rsid w:val="00A22CF7"/>
    <w:rsid w:val="00A414E0"/>
    <w:rsid w:val="00A41684"/>
    <w:rsid w:val="00A64E80"/>
    <w:rsid w:val="00A72BCD"/>
    <w:rsid w:val="00A741D9"/>
    <w:rsid w:val="00A833AB"/>
    <w:rsid w:val="00A90CA1"/>
    <w:rsid w:val="00A9741D"/>
    <w:rsid w:val="00AC03AC"/>
    <w:rsid w:val="00AC34A2"/>
    <w:rsid w:val="00AD1C9A"/>
    <w:rsid w:val="00AD4B17"/>
    <w:rsid w:val="00AF20A1"/>
    <w:rsid w:val="00B412D4"/>
    <w:rsid w:val="00B76E3D"/>
    <w:rsid w:val="00BA0A0B"/>
    <w:rsid w:val="00BE3C22"/>
    <w:rsid w:val="00C0345E"/>
    <w:rsid w:val="00C175C3"/>
    <w:rsid w:val="00C31C95"/>
    <w:rsid w:val="00C3483A"/>
    <w:rsid w:val="00C60E13"/>
    <w:rsid w:val="00C74E9D"/>
    <w:rsid w:val="00C826DD"/>
    <w:rsid w:val="00C82FD3"/>
    <w:rsid w:val="00C868C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516FC6-0F80-45E6-A60E-117DDB02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4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4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7E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67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6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0F921-8C92-4550-A961-F9A0D352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346</Words>
  <Characters>1780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4667: Subject not yet available - South Carolina Legislature Online</dc:title>
  <dc:creator>Angie Morgan</dc:creator>
  <cp:lastModifiedBy>S Wilson</cp:lastModifiedBy>
  <cp:revision>2</cp:revision>
  <cp:lastPrinted>2019-11-12T13:55:00Z</cp:lastPrinted>
  <dcterms:created xsi:type="dcterms:W3CDTF">2020-01-21T17:41:00Z</dcterms:created>
  <dcterms:modified xsi:type="dcterms:W3CDTF">2020-01-21T17:41:00Z</dcterms:modified>
</cp:coreProperties>
</file>