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F8D" w:rsidRDefault="00276F8D" w:rsidP="00276F8D">
      <w:pPr>
        <w:widowControl w:val="0"/>
        <w:jc w:val="center"/>
      </w:pPr>
      <w:r w:rsidRPr="00276F8D">
        <w:rPr>
          <w:b/>
        </w:rPr>
        <w:t>South Carolina General Assembly</w:t>
      </w:r>
    </w:p>
    <w:p w:rsidR="00276F8D" w:rsidRDefault="00276F8D" w:rsidP="00276F8D">
      <w:pPr>
        <w:widowControl w:val="0"/>
        <w:jc w:val="center"/>
      </w:pPr>
      <w:r>
        <w:t>123rd Session, 2019-2020</w:t>
      </w:r>
    </w:p>
    <w:p w:rsidR="00276F8D" w:rsidRDefault="00276F8D" w:rsidP="00276F8D">
      <w:pPr>
        <w:widowControl w:val="0"/>
        <w:jc w:val="left"/>
      </w:pPr>
    </w:p>
    <w:p w:rsidR="00276F8D" w:rsidRDefault="00276F8D" w:rsidP="00276F8D">
      <w:pPr>
        <w:widowControl w:val="0"/>
        <w:jc w:val="left"/>
        <w:rPr>
          <w:b/>
        </w:rPr>
      </w:pPr>
      <w:r w:rsidRPr="00276F8D">
        <w:rPr>
          <w:b/>
        </w:rPr>
        <w:t>H. 5309</w:t>
      </w:r>
    </w:p>
    <w:p w:rsidR="00276F8D" w:rsidRDefault="00276F8D" w:rsidP="00276F8D">
      <w:pPr>
        <w:widowControl w:val="0"/>
        <w:jc w:val="left"/>
        <w:rPr>
          <w:b/>
        </w:rPr>
      </w:pPr>
    </w:p>
    <w:p w:rsidR="00276F8D" w:rsidRDefault="00276F8D" w:rsidP="00276F8D">
      <w:pPr>
        <w:widowControl w:val="0"/>
        <w:jc w:val="left"/>
      </w:pPr>
      <w:r w:rsidRPr="00276F8D">
        <w:rPr>
          <w:b/>
        </w:rPr>
        <w:t>STATUS INFORMATION</w:t>
      </w:r>
    </w:p>
    <w:p w:rsidR="00276F8D" w:rsidRDefault="00276F8D" w:rsidP="00276F8D">
      <w:pPr>
        <w:widowControl w:val="0"/>
        <w:jc w:val="left"/>
      </w:pPr>
    </w:p>
    <w:p w:rsidR="00276F8D" w:rsidRDefault="00276F8D" w:rsidP="00276F8D">
      <w:pPr>
        <w:widowControl w:val="0"/>
        <w:jc w:val="left"/>
      </w:pPr>
      <w:r>
        <w:t>General Bill</w:t>
      </w:r>
    </w:p>
    <w:p w:rsidR="00276F8D" w:rsidRDefault="00276F8D" w:rsidP="00276F8D">
      <w:pPr>
        <w:widowControl w:val="0"/>
        <w:jc w:val="left"/>
      </w:pPr>
      <w:r>
        <w:t>Sponsors: Reps. Stavrinakis, McCoy, Burns, Trantham, G.R. Smith, Bernstein, Moore, Finlay, Gilliard, Caskey, Sottile, Bannister, Cogswell, B. Cox, Rutherford and Willis</w:t>
      </w:r>
    </w:p>
    <w:p w:rsidR="00276F8D" w:rsidRDefault="00276F8D" w:rsidP="00276F8D">
      <w:pPr>
        <w:widowControl w:val="0"/>
        <w:jc w:val="left"/>
      </w:pPr>
      <w:r>
        <w:t>Document Path: l:\council\bills\cc\15739zw20.docx</w:t>
      </w:r>
    </w:p>
    <w:p w:rsidR="00276F8D" w:rsidRDefault="00276F8D" w:rsidP="00276F8D">
      <w:pPr>
        <w:widowControl w:val="0"/>
        <w:jc w:val="left"/>
      </w:pPr>
    </w:p>
    <w:p w:rsidR="00276F8D" w:rsidRDefault="00276F8D" w:rsidP="00276F8D">
      <w:pPr>
        <w:widowControl w:val="0"/>
        <w:jc w:val="left"/>
      </w:pPr>
      <w:r>
        <w:t>Introduced in the House on February 27, 2020</w:t>
      </w:r>
    </w:p>
    <w:p w:rsidR="00276F8D" w:rsidRDefault="00276F8D" w:rsidP="00276F8D">
      <w:pPr>
        <w:widowControl w:val="0"/>
        <w:jc w:val="left"/>
      </w:pPr>
      <w:r>
        <w:t xml:space="preserve">Currently residing in the House Committee on </w:t>
      </w:r>
      <w:r w:rsidRPr="00276F8D">
        <w:rPr>
          <w:b/>
        </w:rPr>
        <w:t>Labor, Commerce and Industry</w:t>
      </w:r>
    </w:p>
    <w:p w:rsidR="00276F8D" w:rsidRDefault="00276F8D" w:rsidP="00276F8D">
      <w:pPr>
        <w:widowControl w:val="0"/>
        <w:jc w:val="left"/>
      </w:pPr>
    </w:p>
    <w:p w:rsidR="00276F8D" w:rsidRDefault="00B110D2" w:rsidP="00276F8D">
      <w:pPr>
        <w:widowControl w:val="0"/>
        <w:jc w:val="left"/>
      </w:pPr>
      <w:r>
        <w:t>Summary: Transportation Network Company Act</w:t>
      </w:r>
    </w:p>
    <w:p w:rsidR="00276F8D" w:rsidRDefault="00276F8D" w:rsidP="00276F8D">
      <w:pPr>
        <w:widowControl w:val="0"/>
        <w:jc w:val="left"/>
      </w:pPr>
    </w:p>
    <w:p w:rsidR="00276F8D" w:rsidRDefault="00276F8D" w:rsidP="00276F8D">
      <w:pPr>
        <w:widowControl w:val="0"/>
        <w:jc w:val="left"/>
      </w:pPr>
    </w:p>
    <w:p w:rsidR="00276F8D" w:rsidRDefault="00276F8D" w:rsidP="0027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F8D">
        <w:rPr>
          <w:b/>
        </w:rPr>
        <w:t>HISTORY OF LEGISLATIVE ACTIONS</w:t>
      </w:r>
    </w:p>
    <w:p w:rsidR="00276F8D" w:rsidRDefault="00276F8D" w:rsidP="0027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F8D" w:rsidRPr="00276F8D" w:rsidRDefault="00276F8D" w:rsidP="00276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F8D">
        <w:rPr>
          <w:u w:val="single"/>
        </w:rPr>
        <w:tab/>
        <w:t>Date</w:t>
      </w:r>
      <w:r w:rsidRPr="00276F8D">
        <w:rPr>
          <w:u w:val="single"/>
        </w:rPr>
        <w:tab/>
        <w:t>Body</w:t>
      </w:r>
      <w:r w:rsidRPr="00276F8D">
        <w:rPr>
          <w:u w:val="single"/>
        </w:rPr>
        <w:tab/>
        <w:t>Action Description with journal page number</w:t>
      </w:r>
      <w:r w:rsidRPr="00276F8D">
        <w:rPr>
          <w:u w:val="single"/>
        </w:rPr>
        <w:tab/>
      </w:r>
    </w:p>
    <w:p w:rsidR="00C0372F" w:rsidRDefault="00C0372F" w:rsidP="00C03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read first time (</w:t>
      </w:r>
      <w:hyperlink r:id="rId7" w:history="1">
        <w:r w:rsidRPr="004D12EF">
          <w:rPr>
            <w:rStyle w:val="Hyperlink"/>
          </w:rPr>
          <w:t>House Journal</w:t>
        </w:r>
        <w:r w:rsidRPr="004D12EF">
          <w:rPr>
            <w:rStyle w:val="Hyperlink"/>
          </w:rPr>
          <w:noBreakHyphen/>
          <w:t>page 22</w:t>
        </w:r>
      </w:hyperlink>
      <w:r>
        <w:t>)</w:t>
      </w:r>
    </w:p>
    <w:p w:rsidR="00C0372F" w:rsidRDefault="00C0372F" w:rsidP="00C03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 xml:space="preserve">Referred to Committee on </w:t>
      </w:r>
      <w:r w:rsidRPr="004D12EF">
        <w:rPr>
          <w:b/>
        </w:rPr>
        <w:t>Labor, Commerce and Industry</w:t>
      </w:r>
      <w:r>
        <w:t xml:space="preserve"> (</w:t>
      </w:r>
      <w:hyperlink r:id="rId8" w:history="1">
        <w:r w:rsidRPr="004D12EF">
          <w:rPr>
            <w:rStyle w:val="Hyperlink"/>
          </w:rPr>
          <w:t>House Journal</w:t>
        </w:r>
        <w:r w:rsidRPr="004D12EF">
          <w:rPr>
            <w:rStyle w:val="Hyperlink"/>
          </w:rPr>
          <w:noBreakHyphen/>
          <w:t>page 22</w:t>
        </w:r>
      </w:hyperlink>
      <w:r>
        <w:t>)</w:t>
      </w:r>
    </w:p>
    <w:p w:rsidR="00C0372F" w:rsidRDefault="00C0372F" w:rsidP="00C03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F8D" w:rsidRDefault="00276F8D" w:rsidP="0027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76F8D">
          <w:rPr>
            <w:rStyle w:val="Hyperlink"/>
          </w:rPr>
          <w:t>legislative information</w:t>
        </w:r>
      </w:hyperlink>
      <w:r>
        <w:t xml:space="preserve"> at the website</w:t>
      </w:r>
    </w:p>
    <w:p w:rsidR="00276F8D" w:rsidRDefault="00276F8D" w:rsidP="0027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F8D" w:rsidRPr="00276F8D" w:rsidRDefault="00276F8D" w:rsidP="00276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F8D" w:rsidRDefault="00276F8D" w:rsidP="00276F8D">
      <w:pPr>
        <w:widowControl w:val="0"/>
        <w:jc w:val="left"/>
      </w:pPr>
      <w:r w:rsidRPr="00276F8D">
        <w:rPr>
          <w:b/>
        </w:rPr>
        <w:t>VERSIONS OF THIS BILL</w:t>
      </w:r>
    </w:p>
    <w:p w:rsidR="00276F8D" w:rsidRDefault="00276F8D" w:rsidP="00276F8D">
      <w:pPr>
        <w:widowControl w:val="0"/>
        <w:jc w:val="left"/>
      </w:pPr>
    </w:p>
    <w:p w:rsidR="00276F8D" w:rsidRDefault="00062B28" w:rsidP="00276F8D">
      <w:pPr>
        <w:widowControl w:val="0"/>
        <w:jc w:val="left"/>
      </w:pPr>
      <w:hyperlink r:id="rId10" w:history="1">
        <w:r w:rsidR="00276F8D">
          <w:rPr>
            <w:rStyle w:val="Hyperlink"/>
          </w:rPr>
          <w:t>2/27/2020</w:t>
        </w:r>
      </w:hyperlink>
    </w:p>
    <w:p w:rsidR="00276F8D" w:rsidRDefault="00276F8D" w:rsidP="00276F8D"/>
    <w:p w:rsidR="00276F8D" w:rsidRDefault="00276F8D" w:rsidP="00276F8D">
      <w:pPr>
        <w:sectPr w:rsidR="00276F8D" w:rsidSect="00276F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12E0" w:rsidRDefault="005E12E0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1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6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1E2962">
        <w:noBreakHyphen/>
      </w:r>
      <w:r>
        <w:t>23</w:t>
      </w:r>
      <w:r w:rsidR="001E2962">
        <w:noBreakHyphen/>
      </w:r>
      <w:r>
        <w:t>1610, CODE OF LAWS OF SOUTH CAROLINA, 1976, RELATING TO DEFINITIONS APPLICABLE TO THE TRANSPORTATION NETWORK COMPANY ACT, SO AS TO REVISE THE DEFINITIONS OF “PERSONAL VEHICLE” AND “PREARRANGED RIDE”.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9AB">
        <w:t>Section 58</w:t>
      </w:r>
      <w:r w:rsidR="001E2962">
        <w:noBreakHyphen/>
      </w:r>
      <w:r w:rsidR="009949AB">
        <w:t>23</w:t>
      </w:r>
      <w:r w:rsidR="001E2962">
        <w:noBreakHyphen/>
      </w:r>
      <w:r w:rsidR="009949AB">
        <w:t>1610(2) of the 1976 Code is amended to read:</w:t>
      </w: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9AB" w:rsidRDefault="009949AB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E577FC">
        <w:t>(2)</w:t>
      </w:r>
      <w:r>
        <w:rPr>
          <w:u w:val="single"/>
        </w:rPr>
        <w:t>(a)</w:t>
      </w:r>
      <w:r>
        <w:tab/>
      </w:r>
      <w:r w:rsidR="001E2962" w:rsidRPr="001E2962">
        <w:t>‘</w:t>
      </w:r>
      <w:r>
        <w:t>Personal vehicle</w:t>
      </w:r>
      <w:r w:rsidR="001E2962" w:rsidRPr="001E2962">
        <w:t>’</w:t>
      </w:r>
      <w:r w:rsidRPr="00E577FC">
        <w:t xml:space="preserve"> means a vehicle that is used by a transportation network company driver in connection with providing a prearranged ride and is:</w:t>
      </w:r>
    </w:p>
    <w:p w:rsidR="009949AB" w:rsidRDefault="007147B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949AB">
        <w:tab/>
      </w:r>
      <w:r w:rsidR="009949AB">
        <w:tab/>
      </w:r>
      <w:r w:rsidR="009949AB" w:rsidRPr="009949AB">
        <w:rPr>
          <w:strike/>
        </w:rPr>
        <w:t>(a)</w:t>
      </w:r>
      <w:r w:rsidR="009949AB">
        <w:rPr>
          <w:u w:val="single"/>
        </w:rPr>
        <w:t>(i)</w:t>
      </w:r>
      <w:r w:rsidR="009949AB">
        <w:tab/>
      </w:r>
      <w:r w:rsidR="009949AB" w:rsidRPr="00E577FC">
        <w:t>owned, leased, or otherwise authorized for use by the transportation network company driver; and</w:t>
      </w:r>
    </w:p>
    <w:p w:rsidR="009949AB" w:rsidRDefault="007147B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949AB">
        <w:tab/>
      </w:r>
      <w:r w:rsidR="009949AB">
        <w:tab/>
      </w:r>
      <w:r w:rsidR="009949AB" w:rsidRPr="009949AB">
        <w:rPr>
          <w:strike/>
        </w:rPr>
        <w:t>(b)</w:t>
      </w:r>
      <w:r w:rsidR="009949AB">
        <w:rPr>
          <w:u w:val="single"/>
        </w:rPr>
        <w:t>(ii)</w:t>
      </w:r>
      <w:r w:rsidR="009949AB">
        <w:tab/>
      </w:r>
      <w:r w:rsidR="009949AB" w:rsidRPr="00E577FC">
        <w:t>not a taxi</w:t>
      </w:r>
      <w:r w:rsidR="009949AB" w:rsidRPr="0033403F">
        <w:rPr>
          <w:strike/>
        </w:rPr>
        <w:t>,</w:t>
      </w:r>
      <w:r w:rsidR="009949AB" w:rsidRPr="00E577FC">
        <w:t xml:space="preserve"> </w:t>
      </w:r>
      <w:r w:rsidR="0033403F">
        <w:rPr>
          <w:u w:val="single"/>
        </w:rPr>
        <w:t>or</w:t>
      </w:r>
      <w:r w:rsidR="0033403F">
        <w:t xml:space="preserve"> </w:t>
      </w:r>
      <w:r w:rsidR="009949AB" w:rsidRPr="00E577FC">
        <w:t>charter bus</w:t>
      </w:r>
      <w:r w:rsidR="009949AB" w:rsidRPr="0033403F">
        <w:rPr>
          <w:strike/>
        </w:rPr>
        <w:t>, charter limousine, or for</w:t>
      </w:r>
      <w:r w:rsidR="001E2962" w:rsidRPr="0033403F">
        <w:rPr>
          <w:strike/>
        </w:rPr>
        <w:noBreakHyphen/>
      </w:r>
      <w:r w:rsidR="009949AB" w:rsidRPr="0033403F">
        <w:rPr>
          <w:strike/>
        </w:rPr>
        <w:t>hire vehicle</w:t>
      </w:r>
      <w:r w:rsidR="009949AB" w:rsidRPr="00E577FC">
        <w:t>.</w:t>
      </w:r>
    </w:p>
    <w:p w:rsidR="009949AB" w:rsidRDefault="009949AB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  <w:r>
        <w:tab/>
      </w:r>
      <w:r>
        <w:tab/>
      </w:r>
      <w:r>
        <w:rPr>
          <w:rFonts w:eastAsia="Calibri"/>
          <w:szCs w:val="22"/>
          <w:u w:val="single"/>
          <w:lang w:val="en"/>
        </w:rPr>
        <w:t>(b)</w:t>
      </w:r>
      <w:r w:rsidRPr="001C4533">
        <w:rPr>
          <w:rFonts w:eastAsia="Calibri"/>
          <w:szCs w:val="22"/>
          <w:lang w:val="en"/>
        </w:rPr>
        <w:tab/>
      </w:r>
      <w:r w:rsidRPr="001C4533">
        <w:rPr>
          <w:rFonts w:eastAsia="Calibri"/>
          <w:szCs w:val="22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 w:rsidR="001E2962">
        <w:rPr>
          <w:rFonts w:eastAsia="Calibri"/>
          <w:szCs w:val="22"/>
          <w:u w:val="single"/>
          <w:lang w:val="en"/>
        </w:rPr>
        <w:noBreakHyphen/>
      </w:r>
      <w:r w:rsidRPr="001C4533">
        <w:rPr>
          <w:rFonts w:eastAsia="Calibri"/>
          <w:szCs w:val="22"/>
          <w:u w:val="single"/>
          <w:lang w:val="en"/>
        </w:rPr>
        <w:t>hire vehicle by the governing body of a county or city.</w:t>
      </w:r>
      <w:r>
        <w:rPr>
          <w:rFonts w:eastAsia="Calibri"/>
          <w:szCs w:val="22"/>
          <w:lang w:val="en"/>
        </w:rPr>
        <w:t>”</w:t>
      </w: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</w:r>
      <w:r w:rsidRPr="00344135">
        <w:t>Section 58</w:t>
      </w:r>
      <w:r w:rsidR="001E2962">
        <w:noBreakHyphen/>
      </w:r>
      <w:r w:rsidRPr="00344135">
        <w:t>23</w:t>
      </w:r>
      <w:r w:rsidR="001E2962">
        <w:noBreakHyphen/>
      </w:r>
      <w:r w:rsidRPr="00344135">
        <w:t>1610(</w:t>
      </w:r>
      <w:r>
        <w:t>9</w:t>
      </w:r>
      <w:r w:rsidRPr="00344135">
        <w:t>) of the 1976 Code is amended to read:</w:t>
      </w: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E577FC">
        <w:t>(9)</w:t>
      </w:r>
      <w:r>
        <w:tab/>
      </w:r>
      <w:r w:rsidR="001E2962" w:rsidRPr="001E2962">
        <w:t>‘</w:t>
      </w:r>
      <w:r w:rsidRPr="00E577FC">
        <w:t>Prearranged ride</w:t>
      </w:r>
      <w:r w:rsidR="001E2962" w:rsidRPr="001E2962">
        <w:t>’</w:t>
      </w:r>
      <w:r w:rsidRPr="00E577FC">
        <w:t xml:space="preserve">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</w:t>
      </w:r>
      <w:r w:rsidRPr="00E577FC">
        <w:lastRenderedPageBreak/>
        <w:t>requesting rider, and ending when the last requesting rider departs from the personal vehicle. A prearranged ride does not include shared expense carpool or vanpool arrangements</w:t>
      </w:r>
      <w:r w:rsidRPr="002705D5">
        <w:rPr>
          <w:strike/>
        </w:rPr>
        <w:t>, or transportation provided using a taxi, limousine, or other for</w:t>
      </w:r>
      <w:r w:rsidR="001E2962">
        <w:rPr>
          <w:strike/>
        </w:rPr>
        <w:noBreakHyphen/>
      </w:r>
      <w:r w:rsidRPr="002705D5">
        <w:rPr>
          <w:strike/>
        </w:rPr>
        <w:t>hire vehicle pursuant to a Class C certificate issued by the South Carolina Public Service Commission or pursuant to a license issued by the governing body of a county or city</w:t>
      </w:r>
      <w:r w:rsidRPr="00E577FC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</w:t>
      </w:r>
      <w:r>
        <w:t>”</w:t>
      </w:r>
    </w:p>
    <w:p w:rsidR="009949AB" w:rsidRDefault="00994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05D5">
        <w:t>3</w:t>
      </w:r>
      <w:r>
        <w:t>.</w:t>
      </w:r>
      <w:r>
        <w:tab/>
        <w:t>This act takes effect upon approval by the Governor.</w:t>
      </w:r>
    </w:p>
    <w:p w:rsidR="001426FE" w:rsidRDefault="001E29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6F8D" w:rsidRDefault="00276F8D" w:rsidP="00276F8D">
      <w:pPr>
        <w:suppressAutoHyphens/>
      </w:pPr>
    </w:p>
    <w:sectPr w:rsidR="00276F8D" w:rsidSect="00276F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678" w:rsidRDefault="00866678" w:rsidP="009F0C77">
      <w:r>
        <w:separator/>
      </w:r>
    </w:p>
  </w:endnote>
  <w:endnote w:type="continuationSeparator" w:id="0">
    <w:p w:rsidR="00866678" w:rsidRDefault="00866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CBBB28-F92B-4966-A7B2-F44ECE740B35}"/>
    <w:embedBold r:id="rId2" w:fontKey="{049A9286-8799-49FF-AEF7-4D959896FC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1E73DF-B213-4F1F-BED3-5E21C04941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6242CD-056D-47E4-B6A4-F64053B6F8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84F242-75BA-4DCE-B2BA-13C6EEE11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F8D" w:rsidRPr="005E12E0" w:rsidRDefault="00276F8D" w:rsidP="005E1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10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678" w:rsidRDefault="00866678" w:rsidP="009F0C77">
      <w:r>
        <w:separator/>
      </w:r>
    </w:p>
  </w:footnote>
  <w:footnote w:type="continuationSeparator" w:id="0">
    <w:p w:rsidR="00866678" w:rsidRDefault="00866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39ZW20"/>
    <w:docVar w:name="CoverBillType" w:val="b"/>
    <w:docVar w:name="DocPath" w:val="L:\Council\bills\CC\15739ZW20.DOCX"/>
    <w:docVar w:name="dvBillNumber" w:val="53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66678"/>
    <w:rsid w:val="00011869"/>
    <w:rsid w:val="00015CD6"/>
    <w:rsid w:val="00095A4A"/>
    <w:rsid w:val="000E0100"/>
    <w:rsid w:val="000E1785"/>
    <w:rsid w:val="000E4326"/>
    <w:rsid w:val="000F40FA"/>
    <w:rsid w:val="001035F1"/>
    <w:rsid w:val="0010776B"/>
    <w:rsid w:val="00113F34"/>
    <w:rsid w:val="00133E66"/>
    <w:rsid w:val="001426FE"/>
    <w:rsid w:val="001435A3"/>
    <w:rsid w:val="00146ED3"/>
    <w:rsid w:val="00151044"/>
    <w:rsid w:val="001D08F2"/>
    <w:rsid w:val="001D3A58"/>
    <w:rsid w:val="001D525B"/>
    <w:rsid w:val="001D7F4F"/>
    <w:rsid w:val="001E2962"/>
    <w:rsid w:val="00205238"/>
    <w:rsid w:val="002321B6"/>
    <w:rsid w:val="00232912"/>
    <w:rsid w:val="00250967"/>
    <w:rsid w:val="002543C8"/>
    <w:rsid w:val="0025541D"/>
    <w:rsid w:val="002705D5"/>
    <w:rsid w:val="00276F8D"/>
    <w:rsid w:val="00284AAE"/>
    <w:rsid w:val="002E5912"/>
    <w:rsid w:val="00301B21"/>
    <w:rsid w:val="00325348"/>
    <w:rsid w:val="0032732C"/>
    <w:rsid w:val="0033403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E5D"/>
    <w:rsid w:val="005E12E0"/>
    <w:rsid w:val="005E2BC9"/>
    <w:rsid w:val="00605102"/>
    <w:rsid w:val="006215AA"/>
    <w:rsid w:val="006913C9"/>
    <w:rsid w:val="0069470D"/>
    <w:rsid w:val="006D58AA"/>
    <w:rsid w:val="007147BA"/>
    <w:rsid w:val="00734F00"/>
    <w:rsid w:val="00736959"/>
    <w:rsid w:val="007A70AE"/>
    <w:rsid w:val="008041A7"/>
    <w:rsid w:val="008362E8"/>
    <w:rsid w:val="0085786E"/>
    <w:rsid w:val="00866678"/>
    <w:rsid w:val="008A1768"/>
    <w:rsid w:val="008A489F"/>
    <w:rsid w:val="008F0F33"/>
    <w:rsid w:val="008F4429"/>
    <w:rsid w:val="0094021A"/>
    <w:rsid w:val="009949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0D2"/>
    <w:rsid w:val="00B412D4"/>
    <w:rsid w:val="00B64FFF"/>
    <w:rsid w:val="00BE3C22"/>
    <w:rsid w:val="00C0345E"/>
    <w:rsid w:val="00C0372F"/>
    <w:rsid w:val="00C21ABE"/>
    <w:rsid w:val="00C31C95"/>
    <w:rsid w:val="00C3483A"/>
    <w:rsid w:val="00C3745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2DE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86EB6-1E1B-41BF-936E-B719975B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0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6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09_2020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0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49E51-C93D-4F99-977A-218B317C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5309: Subject not yet available - South Carolina Legislature Online</dc:title>
  <dc:creator>Chris Charlton</dc:creator>
  <cp:lastModifiedBy>S Wilson</cp:lastModifiedBy>
  <cp:revision>2</cp:revision>
  <cp:lastPrinted>2020-02-19T16:51:00Z</cp:lastPrinted>
  <dcterms:created xsi:type="dcterms:W3CDTF">2020-02-28T15:52:00Z</dcterms:created>
  <dcterms:modified xsi:type="dcterms:W3CDTF">2020-02-28T15:52:00Z</dcterms:modified>
</cp:coreProperties>
</file>