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0DE" w:rsidRDefault="001C60DE" w:rsidP="001C60DE">
      <w:pPr>
        <w:widowControl w:val="0"/>
        <w:jc w:val="center"/>
      </w:pPr>
      <w:r w:rsidRPr="001C60DE">
        <w:rPr>
          <w:b/>
        </w:rPr>
        <w:t>South Carolina General Assembly</w:t>
      </w:r>
    </w:p>
    <w:p w:rsidR="001C60DE" w:rsidRDefault="001C60DE" w:rsidP="001C60DE">
      <w:pPr>
        <w:widowControl w:val="0"/>
        <w:jc w:val="center"/>
      </w:pPr>
      <w:r>
        <w:t>123rd Session, 2019-2020</w:t>
      </w:r>
    </w:p>
    <w:p w:rsidR="001C60DE" w:rsidRDefault="001C60DE" w:rsidP="001C60DE">
      <w:pPr>
        <w:widowControl w:val="0"/>
        <w:jc w:val="left"/>
      </w:pPr>
    </w:p>
    <w:p w:rsidR="001C60DE" w:rsidRDefault="001C60DE" w:rsidP="001C60DE">
      <w:pPr>
        <w:widowControl w:val="0"/>
        <w:jc w:val="left"/>
        <w:rPr>
          <w:b/>
        </w:rPr>
      </w:pPr>
      <w:r w:rsidRPr="001C60DE">
        <w:rPr>
          <w:b/>
        </w:rPr>
        <w:t>H. 5312</w:t>
      </w:r>
    </w:p>
    <w:p w:rsidR="001C60DE" w:rsidRDefault="001C60DE" w:rsidP="001C60DE">
      <w:pPr>
        <w:widowControl w:val="0"/>
        <w:jc w:val="left"/>
        <w:rPr>
          <w:b/>
        </w:rPr>
      </w:pPr>
    </w:p>
    <w:p w:rsidR="001C60DE" w:rsidRDefault="001C60DE" w:rsidP="001C60DE">
      <w:pPr>
        <w:widowControl w:val="0"/>
        <w:jc w:val="left"/>
      </w:pPr>
      <w:r w:rsidRPr="001C60DE">
        <w:rPr>
          <w:b/>
        </w:rPr>
        <w:t>STATUS INFORMATION</w:t>
      </w:r>
    </w:p>
    <w:p w:rsidR="001C60DE" w:rsidRDefault="001C60DE" w:rsidP="001C60DE">
      <w:pPr>
        <w:widowControl w:val="0"/>
        <w:jc w:val="left"/>
      </w:pPr>
    </w:p>
    <w:p w:rsidR="001C60DE" w:rsidRDefault="001C60DE" w:rsidP="001C60DE">
      <w:pPr>
        <w:widowControl w:val="0"/>
        <w:jc w:val="left"/>
      </w:pPr>
      <w:r>
        <w:t>House Resolution</w:t>
      </w:r>
    </w:p>
    <w:p w:rsidR="001C60DE" w:rsidRDefault="001C60DE" w:rsidP="001C60DE">
      <w:pPr>
        <w:widowControl w:val="0"/>
        <w:jc w:val="left"/>
      </w:pPr>
      <w:r>
        <w:t>Sponsors: Reps. Garvin,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1C60DE" w:rsidRDefault="001C60DE" w:rsidP="001C60DE">
      <w:pPr>
        <w:widowControl w:val="0"/>
        <w:jc w:val="left"/>
      </w:pPr>
      <w:r>
        <w:t>Document Path: l:\council\bills\lk\9099cz20.docx</w:t>
      </w:r>
    </w:p>
    <w:p w:rsidR="001C60DE" w:rsidRDefault="001C60DE" w:rsidP="001C60DE">
      <w:pPr>
        <w:widowControl w:val="0"/>
        <w:jc w:val="left"/>
      </w:pPr>
    </w:p>
    <w:p w:rsidR="001C60DE" w:rsidRDefault="001C60DE" w:rsidP="001C60DE">
      <w:pPr>
        <w:widowControl w:val="0"/>
        <w:jc w:val="left"/>
      </w:pPr>
      <w:r>
        <w:t>Introduced in the House on February 27, 2020</w:t>
      </w:r>
    </w:p>
    <w:p w:rsidR="001C60DE" w:rsidRDefault="001C60DE" w:rsidP="001C60DE">
      <w:pPr>
        <w:widowControl w:val="0"/>
        <w:jc w:val="left"/>
      </w:pPr>
      <w:r>
        <w:t>Adopted by the House on February 27, 2020</w:t>
      </w:r>
    </w:p>
    <w:p w:rsidR="001C60DE" w:rsidRDefault="001C60DE" w:rsidP="001C60DE">
      <w:pPr>
        <w:widowControl w:val="0"/>
        <w:jc w:val="left"/>
      </w:pPr>
    </w:p>
    <w:p w:rsidR="001C60DE" w:rsidRDefault="00B70F0B" w:rsidP="001C60DE">
      <w:pPr>
        <w:widowControl w:val="0"/>
        <w:jc w:val="left"/>
      </w:pPr>
      <w:r>
        <w:t>Summary: Annie Rimer Faust</w:t>
      </w:r>
    </w:p>
    <w:p w:rsidR="001C60DE" w:rsidRDefault="001C60DE" w:rsidP="001C60DE">
      <w:pPr>
        <w:widowControl w:val="0"/>
        <w:jc w:val="left"/>
      </w:pPr>
    </w:p>
    <w:p w:rsidR="001C60DE" w:rsidRDefault="001C60DE" w:rsidP="001C60DE">
      <w:pPr>
        <w:widowControl w:val="0"/>
        <w:jc w:val="left"/>
      </w:pPr>
    </w:p>
    <w:p w:rsidR="001C60DE" w:rsidRDefault="001C60DE" w:rsidP="001C60DE">
      <w:pPr>
        <w:widowControl w:val="0"/>
        <w:tabs>
          <w:tab w:val="center" w:pos="590"/>
          <w:tab w:val="center" w:pos="1440"/>
          <w:tab w:val="left" w:pos="1872"/>
          <w:tab w:val="left" w:pos="9187"/>
        </w:tabs>
        <w:jc w:val="left"/>
      </w:pPr>
      <w:r w:rsidRPr="001C60DE">
        <w:rPr>
          <w:b/>
        </w:rPr>
        <w:t>HISTORY OF LEGISLATIVE ACTIONS</w:t>
      </w:r>
    </w:p>
    <w:p w:rsidR="001C60DE" w:rsidRDefault="001C60DE" w:rsidP="001C60DE">
      <w:pPr>
        <w:widowControl w:val="0"/>
        <w:tabs>
          <w:tab w:val="center" w:pos="590"/>
          <w:tab w:val="center" w:pos="1440"/>
          <w:tab w:val="left" w:pos="1872"/>
          <w:tab w:val="left" w:pos="9187"/>
        </w:tabs>
        <w:jc w:val="left"/>
      </w:pPr>
    </w:p>
    <w:p w:rsidR="001C60DE" w:rsidRPr="001C60DE" w:rsidRDefault="001C60DE" w:rsidP="001C60DE">
      <w:pPr>
        <w:widowControl w:val="0"/>
        <w:tabs>
          <w:tab w:val="center" w:pos="590"/>
          <w:tab w:val="center" w:pos="1440"/>
          <w:tab w:val="left" w:pos="1872"/>
          <w:tab w:val="left" w:pos="9187"/>
        </w:tabs>
        <w:jc w:val="left"/>
      </w:pPr>
      <w:r w:rsidRPr="001C60DE">
        <w:rPr>
          <w:u w:val="single"/>
        </w:rPr>
        <w:tab/>
        <w:t>Date</w:t>
      </w:r>
      <w:r w:rsidRPr="001C60DE">
        <w:rPr>
          <w:u w:val="single"/>
        </w:rPr>
        <w:tab/>
        <w:t>Body</w:t>
      </w:r>
      <w:r w:rsidRPr="001C60DE">
        <w:rPr>
          <w:u w:val="single"/>
        </w:rPr>
        <w:tab/>
        <w:t>Action Description with journal page number</w:t>
      </w:r>
      <w:r w:rsidRPr="001C60DE">
        <w:rPr>
          <w:u w:val="single"/>
        </w:rPr>
        <w:tab/>
      </w:r>
    </w:p>
    <w:p w:rsidR="008204D5" w:rsidRDefault="008204D5" w:rsidP="008204D5">
      <w:pPr>
        <w:widowControl w:val="0"/>
        <w:tabs>
          <w:tab w:val="right" w:pos="1008"/>
          <w:tab w:val="left" w:pos="1152"/>
          <w:tab w:val="left" w:pos="1872"/>
          <w:tab w:val="left" w:pos="9187"/>
        </w:tabs>
        <w:ind w:left="2088" w:hanging="2088"/>
      </w:pPr>
      <w:r>
        <w:tab/>
        <w:t>2/27/2020</w:t>
      </w:r>
      <w:r>
        <w:tab/>
        <w:t>House</w:t>
      </w:r>
      <w:r>
        <w:tab/>
        <w:t>Introduced and adopted (</w:t>
      </w:r>
      <w:hyperlink r:id="rId7" w:history="1">
        <w:r w:rsidRPr="00B854E9">
          <w:rPr>
            <w:rStyle w:val="Hyperlink"/>
          </w:rPr>
          <w:t>House Journal</w:t>
        </w:r>
        <w:r w:rsidRPr="00B854E9">
          <w:rPr>
            <w:rStyle w:val="Hyperlink"/>
          </w:rPr>
          <w:noBreakHyphen/>
          <w:t>page 12</w:t>
        </w:r>
      </w:hyperlink>
      <w:r>
        <w:t>)</w:t>
      </w:r>
    </w:p>
    <w:p w:rsidR="008204D5" w:rsidRDefault="008204D5" w:rsidP="008204D5">
      <w:pPr>
        <w:widowControl w:val="0"/>
        <w:tabs>
          <w:tab w:val="right" w:pos="1008"/>
          <w:tab w:val="left" w:pos="1152"/>
          <w:tab w:val="left" w:pos="1872"/>
          <w:tab w:val="left" w:pos="9187"/>
        </w:tabs>
        <w:ind w:left="2088" w:hanging="2088"/>
      </w:pPr>
    </w:p>
    <w:p w:rsidR="001C60DE" w:rsidRDefault="001C60DE" w:rsidP="001C60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C60DE">
          <w:rPr>
            <w:rStyle w:val="Hyperlink"/>
          </w:rPr>
          <w:t>legislative information</w:t>
        </w:r>
      </w:hyperlink>
      <w:r>
        <w:t xml:space="preserve"> at the website</w:t>
      </w:r>
    </w:p>
    <w:p w:rsidR="001C60DE" w:rsidRDefault="001C60DE" w:rsidP="001C60DE">
      <w:pPr>
        <w:widowControl w:val="0"/>
        <w:tabs>
          <w:tab w:val="right" w:pos="1008"/>
          <w:tab w:val="left" w:pos="1152"/>
          <w:tab w:val="left" w:pos="1872"/>
          <w:tab w:val="left" w:pos="9187"/>
        </w:tabs>
        <w:ind w:left="2088" w:hanging="2088"/>
        <w:jc w:val="left"/>
      </w:pPr>
    </w:p>
    <w:p w:rsidR="001C60DE" w:rsidRPr="001C60DE" w:rsidRDefault="001C60DE" w:rsidP="001C60DE">
      <w:pPr>
        <w:widowControl w:val="0"/>
        <w:tabs>
          <w:tab w:val="right" w:pos="1008"/>
          <w:tab w:val="left" w:pos="1152"/>
          <w:tab w:val="left" w:pos="1872"/>
          <w:tab w:val="left" w:pos="9187"/>
        </w:tabs>
        <w:ind w:left="2088" w:hanging="2088"/>
        <w:jc w:val="left"/>
      </w:pPr>
    </w:p>
    <w:p w:rsidR="001C60DE" w:rsidRDefault="001C60DE" w:rsidP="001C60DE">
      <w:r w:rsidRPr="001C60DE">
        <w:rPr>
          <w:b/>
        </w:rPr>
        <w:t>VERSIONS OF THIS BILL</w:t>
      </w:r>
    </w:p>
    <w:p w:rsidR="001C60DE" w:rsidRDefault="001C60DE" w:rsidP="001C60DE"/>
    <w:p w:rsidR="001C60DE" w:rsidRDefault="00E40B2C" w:rsidP="001C60DE">
      <w:hyperlink r:id="rId9" w:history="1">
        <w:r w:rsidR="001C60DE">
          <w:rPr>
            <w:rStyle w:val="Hyperlink"/>
          </w:rPr>
          <w:t>2/27/2020</w:t>
        </w:r>
      </w:hyperlink>
    </w:p>
    <w:p w:rsidR="001C60DE" w:rsidRDefault="001C60DE" w:rsidP="001C60DE"/>
    <w:p w:rsidR="001C60DE" w:rsidRDefault="001C60DE" w:rsidP="001C60DE">
      <w:pPr>
        <w:sectPr w:rsidR="001C60DE" w:rsidSect="001C60DE">
          <w:pgSz w:w="12240" w:h="15840" w:code="1"/>
          <w:pgMar w:top="1080" w:right="1440" w:bottom="1080" w:left="1440" w:header="720" w:footer="720" w:gutter="0"/>
          <w:cols w:space="720"/>
          <w:noEndnote/>
          <w:docGrid w:linePitch="360"/>
        </w:sectPr>
      </w:pPr>
    </w:p>
    <w:p w:rsidR="00977AC4" w:rsidRDefault="00977A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40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ANNIE RIMER FAUST OF BLYTHEWOOD, TO CELEBRATE HER LIFE,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AA6"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Annie Rimer Faust of Blythewood on Friday, February 14, 2020, at the venerable ag</w:t>
      </w:r>
      <w:r w:rsidR="00E51B9C">
        <w:t>e of one hundred and three; and</w:t>
      </w:r>
    </w:p>
    <w:p w:rsidR="00BF0AA6"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AA6"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11, 1916 in Richland County, she was the daughter of John Phillip and Sally Raines Rimer. For many years, she worked for Berry</w:t>
      </w:r>
      <w:r w:rsidR="00B6056C" w:rsidRPr="00B6056C">
        <w:t>’</w:t>
      </w:r>
      <w:r>
        <w:t>s Country Grocery Store</w:t>
      </w:r>
      <w:r w:rsidR="00E51B9C">
        <w:t>. Cherishing the time she had in life, she spent much of the time she wasn</w:t>
      </w:r>
      <w:r w:rsidR="00B6056C" w:rsidRPr="00B6056C">
        <w:t>’</w:t>
      </w:r>
      <w:r w:rsidR="00E51B9C">
        <w:t xml:space="preserve">t at work </w:t>
      </w:r>
      <w:r w:rsidR="00F17A00">
        <w:t xml:space="preserve">doing things that she enjoyed like </w:t>
      </w:r>
      <w:r w:rsidR="00E51B9C">
        <w:t>cooking</w:t>
      </w:r>
      <w:r w:rsidR="00F17A00">
        <w:t xml:space="preserve"> and</w:t>
      </w:r>
      <w:r w:rsidR="00E51B9C">
        <w:t xml:space="preserve"> sewing</w:t>
      </w:r>
      <w:r w:rsidR="00F17A00">
        <w:t xml:space="preserve"> for her family</w:t>
      </w:r>
      <w:r w:rsidR="00E51B9C">
        <w:t>, and tending to her garden and yard</w:t>
      </w:r>
      <w:r>
        <w:t>; and</w:t>
      </w:r>
    </w:p>
    <w:p w:rsidR="00BF0AA6"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B9C"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of faith, </w:t>
      </w:r>
      <w:r w:rsidR="00F17A00">
        <w:t>Ms. Faust was a</w:t>
      </w:r>
      <w:r>
        <w:t xml:space="preserve"> member of the Killian Baptist Church</w:t>
      </w:r>
      <w:r w:rsidR="00E51B9C">
        <w:t>. As Blythewood</w:t>
      </w:r>
      <w:r w:rsidR="00B6056C" w:rsidRPr="00B6056C">
        <w:t>’</w:t>
      </w:r>
      <w:r w:rsidR="00E51B9C">
        <w:t>s eldest resident, her church, her family, and her friends were blessed with many years of her delightful company; and</w:t>
      </w:r>
    </w:p>
    <w:p w:rsidR="00BF0AA6"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1B9C">
        <w:t>Annie Rimer Faust leaves to cherish her memory her two daughters, Sandra Faust Prince and Cheryl Faust Bullock; her grandchildren, Bonnie Walker, Bill Prince, Jr., Kayce Prince</w:t>
      </w:r>
      <w:r w:rsidR="00B6056C">
        <w:noBreakHyphen/>
      </w:r>
      <w:r w:rsidR="00E51B9C">
        <w:t>Harvey; and Brittany Ashton Bullock; seven great</w:t>
      </w:r>
      <w:r w:rsidR="00B6056C">
        <w:noBreakHyphen/>
      </w:r>
      <w:r w:rsidR="00E51B9C">
        <w:t>grandchildren; and one great</w:t>
      </w:r>
      <w:r w:rsidR="00B6056C">
        <w:noBreakHyphen/>
      </w:r>
      <w:r w:rsidR="00E51B9C">
        <w:t>great</w:t>
      </w:r>
      <w:r w:rsidR="00B6056C">
        <w:noBreakHyphen/>
      </w:r>
      <w:r w:rsidR="00E51B9C">
        <w:t>grandchild; her two sisters</w:t>
      </w:r>
      <w:r w:rsidR="00B6056C">
        <w:noBreakHyphen/>
      </w:r>
      <w:r w:rsidR="00E51B9C">
        <w:t>in law, Willie Mae Rimer and Meta Walker; and a host of other family members and friends. She will be greatly missed by all who had the privilege of knowing her</w:t>
      </w:r>
      <w:r>
        <w:t>. Now, therefore,</w:t>
      </w: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0AA6">
        <w:t xml:space="preserve"> the members of the South Carolina House of Representatives, by this resolution, express profound sorrow upon the passing of Annie Rimer Faust of Blythewood, celebrate her life, and extend the deepest sympathy to her family and many friends.</w:t>
      </w: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51B9C">
        <w:t xml:space="preserve"> Sandra Faust Prince and Cheryl Faust Bullock for the family.</w:t>
      </w:r>
    </w:p>
    <w:p w:rsidR="008D639E" w:rsidRDefault="00B605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0DE" w:rsidRDefault="001C60DE" w:rsidP="001C60DE">
      <w:pPr>
        <w:suppressAutoHyphens/>
      </w:pPr>
    </w:p>
    <w:sectPr w:rsidR="001C60DE" w:rsidSect="001C60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B9C" w:rsidRDefault="00E51B9C" w:rsidP="009F0C77">
      <w:r>
        <w:separator/>
      </w:r>
    </w:p>
  </w:endnote>
  <w:endnote w:type="continuationSeparator" w:id="0">
    <w:p w:rsidR="00E51B9C" w:rsidRDefault="00E51B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CA1269-E73C-47F2-BBCB-56030A9F5D97}"/>
    <w:embedBold r:id="rId2" w:fontKey="{BE62B255-3A50-440B-A6AD-E879BB4D2A4E}"/>
  </w:font>
  <w:font w:name="Calibri">
    <w:panose1 w:val="020F0502020204030204"/>
    <w:charset w:val="00"/>
    <w:family w:val="swiss"/>
    <w:pitch w:val="variable"/>
    <w:sig w:usb0="E0002EFF" w:usb1="C000247B" w:usb2="00000009" w:usb3="00000000" w:csb0="000001FF" w:csb1="00000000"/>
    <w:embedRegular r:id="rId3" w:fontKey="{1351266D-2672-4604-9D5A-C15AB7E04810}"/>
  </w:font>
  <w:font w:name="Segoe UI">
    <w:panose1 w:val="020B0502040204020203"/>
    <w:charset w:val="00"/>
    <w:family w:val="swiss"/>
    <w:pitch w:val="variable"/>
    <w:sig w:usb0="E4002EFF" w:usb1="C000E47F" w:usb2="00000009" w:usb3="00000000" w:csb0="000001FF" w:csb1="00000000"/>
    <w:embedRegular r:id="rId4" w:fontKey="{804C9435-4301-4F4E-8943-62B86F717C22}"/>
  </w:font>
  <w:font w:name="Cambria">
    <w:panose1 w:val="02040503050406030204"/>
    <w:charset w:val="00"/>
    <w:family w:val="roman"/>
    <w:pitch w:val="variable"/>
    <w:sig w:usb0="E00006FF" w:usb1="420024FF" w:usb2="02000000" w:usb3="00000000" w:csb0="0000019F" w:csb1="00000000"/>
    <w:embedRegular r:id="rId5" w:fontKey="{27254561-660A-4BCE-9F27-D741F68DA7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0DE" w:rsidRPr="00977AC4" w:rsidRDefault="001C60DE" w:rsidP="00977AC4">
    <w:pPr>
      <w:pStyle w:val="Footer"/>
      <w:tabs>
        <w:tab w:val="clear" w:pos="4680"/>
        <w:tab w:val="clear" w:pos="9360"/>
        <w:tab w:val="center" w:pos="2995"/>
      </w:tabs>
      <w:spacing w:before="120"/>
    </w:pPr>
    <w:r>
      <w:t>[5312]</w:t>
    </w:r>
    <w:r>
      <w:tab/>
    </w:r>
    <w:r>
      <w:fldChar w:fldCharType="begin"/>
    </w:r>
    <w:r>
      <w:instrText xml:space="preserve"> PAGE  \* MERGEFORMAT </w:instrText>
    </w:r>
    <w:r>
      <w:fldChar w:fldCharType="separate"/>
    </w:r>
    <w:r w:rsidR="00B70F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B9C" w:rsidRDefault="00E51B9C" w:rsidP="009F0C77">
      <w:r>
        <w:separator/>
      </w:r>
    </w:p>
  </w:footnote>
  <w:footnote w:type="continuationSeparator" w:id="0">
    <w:p w:rsidR="00E51B9C" w:rsidRDefault="00E51B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9CZ20"/>
    <w:docVar w:name="CoverBillType" w:val="r"/>
    <w:docVar w:name="DocPath" w:val="L:\Council\bills\LK\9099CZ20.DOCX"/>
    <w:docVar w:name="dvBillNumber" w:val="5312"/>
    <w:docVar w:name="dvBillNumberPrefix" w:val="H. "/>
    <w:docVar w:name="dvOriginalBody" w:val="House"/>
    <w:docVar w:name="dvSteno" w:val="LK"/>
    <w:docVar w:name="NameofBody" w:val="h"/>
    <w:docVar w:name="vGroup2" w:val="Council"/>
  </w:docVars>
  <w:rsids>
    <w:rsidRoot w:val="00984089"/>
    <w:rsid w:val="00011869"/>
    <w:rsid w:val="00015CD6"/>
    <w:rsid w:val="000E0100"/>
    <w:rsid w:val="000E1785"/>
    <w:rsid w:val="000F40FA"/>
    <w:rsid w:val="001035F1"/>
    <w:rsid w:val="0010776B"/>
    <w:rsid w:val="00133E66"/>
    <w:rsid w:val="001435A3"/>
    <w:rsid w:val="00146ED3"/>
    <w:rsid w:val="00151044"/>
    <w:rsid w:val="001C60DE"/>
    <w:rsid w:val="001D08F2"/>
    <w:rsid w:val="001D3A58"/>
    <w:rsid w:val="001D525B"/>
    <w:rsid w:val="001D7F4F"/>
    <w:rsid w:val="00205238"/>
    <w:rsid w:val="002321B6"/>
    <w:rsid w:val="00232912"/>
    <w:rsid w:val="00250967"/>
    <w:rsid w:val="002543C8"/>
    <w:rsid w:val="0025541D"/>
    <w:rsid w:val="00284AAE"/>
    <w:rsid w:val="002E5912"/>
    <w:rsid w:val="00301B21"/>
    <w:rsid w:val="003075F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04D5"/>
    <w:rsid w:val="008362E8"/>
    <w:rsid w:val="0085786E"/>
    <w:rsid w:val="00867DC7"/>
    <w:rsid w:val="008A1768"/>
    <w:rsid w:val="008A489F"/>
    <w:rsid w:val="008D639E"/>
    <w:rsid w:val="008F0F33"/>
    <w:rsid w:val="008F4429"/>
    <w:rsid w:val="0094021A"/>
    <w:rsid w:val="00977AC4"/>
    <w:rsid w:val="009840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56C"/>
    <w:rsid w:val="00B64FFF"/>
    <w:rsid w:val="00B70F0B"/>
    <w:rsid w:val="00BE3C22"/>
    <w:rsid w:val="00BF0AA6"/>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1B9C"/>
    <w:rsid w:val="00E92EEF"/>
    <w:rsid w:val="00EF2368"/>
    <w:rsid w:val="00F17A0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136B36-D00F-4EB7-B2D1-3A39CDAC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D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DC7"/>
    <w:rPr>
      <w:rFonts w:ascii="Segoe UI" w:eastAsia="Times New Roman" w:hAnsi="Segoe UI" w:cs="Segoe UI"/>
      <w:sz w:val="18"/>
      <w:szCs w:val="18"/>
    </w:rPr>
  </w:style>
  <w:style w:type="character" w:styleId="Hyperlink">
    <w:name w:val="Hyperlink"/>
    <w:basedOn w:val="DefaultParagraphFont"/>
    <w:uiPriority w:val="99"/>
    <w:unhideWhenUsed/>
    <w:rsid w:val="001C60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2&amp;session=123&amp;summary=B" TargetMode="Externa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12_2020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A02DF-318E-4A31-98EE-A6A879BCF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5312: Subject not yet available - South Carolina Legislature Online</dc:title>
  <dc:creator>Lindsey Knipp</dc:creator>
  <cp:lastModifiedBy>S Wilson</cp:lastModifiedBy>
  <cp:revision>2</cp:revision>
  <cp:lastPrinted>2020-02-25T16:56:00Z</cp:lastPrinted>
  <dcterms:created xsi:type="dcterms:W3CDTF">2020-02-28T15:53:00Z</dcterms:created>
  <dcterms:modified xsi:type="dcterms:W3CDTF">2020-02-28T15:53:00Z</dcterms:modified>
</cp:coreProperties>
</file>