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45A" w:rsidRDefault="0058545A" w:rsidP="0058545A">
      <w:pPr>
        <w:widowControl w:val="0"/>
        <w:jc w:val="center"/>
      </w:pPr>
      <w:r w:rsidRPr="0058545A">
        <w:rPr>
          <w:b/>
        </w:rPr>
        <w:t>South Carolina General Assembly</w:t>
      </w:r>
    </w:p>
    <w:p w:rsidR="0058545A" w:rsidRDefault="0058545A" w:rsidP="0058545A">
      <w:pPr>
        <w:widowControl w:val="0"/>
        <w:jc w:val="center"/>
      </w:pPr>
      <w:r>
        <w:t>123rd Session, 2019-2020</w:t>
      </w:r>
    </w:p>
    <w:p w:rsidR="0058545A" w:rsidRDefault="0058545A" w:rsidP="0058545A">
      <w:pPr>
        <w:widowControl w:val="0"/>
      </w:pPr>
    </w:p>
    <w:p w:rsidR="0058545A" w:rsidRDefault="0058545A" w:rsidP="0058545A">
      <w:pPr>
        <w:widowControl w:val="0"/>
        <w:rPr>
          <w:b/>
        </w:rPr>
      </w:pPr>
      <w:r w:rsidRPr="0058545A">
        <w:rPr>
          <w:b/>
        </w:rPr>
        <w:t>S.</w:t>
      </w:r>
      <w:r>
        <w:rPr>
          <w:b/>
        </w:rPr>
        <w:t xml:space="preserve"> </w:t>
      </w:r>
      <w:r w:rsidRPr="0058545A">
        <w:rPr>
          <w:b/>
        </w:rPr>
        <w:t>61</w:t>
      </w:r>
    </w:p>
    <w:p w:rsidR="0058545A" w:rsidRDefault="0058545A" w:rsidP="0058545A">
      <w:pPr>
        <w:widowControl w:val="0"/>
        <w:rPr>
          <w:b/>
        </w:rPr>
      </w:pPr>
    </w:p>
    <w:p w:rsidR="0058545A" w:rsidRDefault="0058545A" w:rsidP="0058545A">
      <w:pPr>
        <w:widowControl w:val="0"/>
      </w:pPr>
      <w:r w:rsidRPr="0058545A">
        <w:rPr>
          <w:b/>
        </w:rPr>
        <w:t>STATUS INFORMATION</w:t>
      </w:r>
    </w:p>
    <w:p w:rsidR="0058545A" w:rsidRDefault="0058545A" w:rsidP="0058545A">
      <w:pPr>
        <w:widowControl w:val="0"/>
      </w:pPr>
    </w:p>
    <w:p w:rsidR="0058545A" w:rsidRDefault="0058545A" w:rsidP="0058545A">
      <w:pPr>
        <w:widowControl w:val="0"/>
      </w:pPr>
      <w:r>
        <w:t>General Bill</w:t>
      </w:r>
    </w:p>
    <w:p w:rsidR="0058545A" w:rsidRDefault="0058545A" w:rsidP="0058545A">
      <w:pPr>
        <w:widowControl w:val="0"/>
      </w:pPr>
      <w:r>
        <w:t>Sponsors: Senator Malloy</w:t>
      </w:r>
    </w:p>
    <w:p w:rsidR="0058545A" w:rsidRDefault="0058545A" w:rsidP="0058545A">
      <w:pPr>
        <w:widowControl w:val="0"/>
      </w:pPr>
      <w:r>
        <w:t>Document Path: l:\s-res\gm\030repe.kmm.gm.docx</w:t>
      </w:r>
    </w:p>
    <w:p w:rsidR="0058545A" w:rsidRDefault="0058545A" w:rsidP="0058545A">
      <w:pPr>
        <w:widowControl w:val="0"/>
      </w:pPr>
    </w:p>
    <w:p w:rsidR="00267C5A" w:rsidRDefault="00267C5A" w:rsidP="0058545A">
      <w:pPr>
        <w:widowControl w:val="0"/>
      </w:pPr>
      <w:r>
        <w:t>Introduced in the Senate on January 8, 2019</w:t>
      </w:r>
    </w:p>
    <w:p w:rsidR="00267C5A" w:rsidRPr="00267C5A" w:rsidRDefault="00267C5A" w:rsidP="0058545A">
      <w:pPr>
        <w:widowControl w:val="0"/>
      </w:pPr>
      <w:r>
        <w:t xml:space="preserve">Currently residing in the Senate Committee on </w:t>
      </w:r>
      <w:r w:rsidRPr="00267C5A">
        <w:rPr>
          <w:b/>
        </w:rPr>
        <w:t>Judiciary</w:t>
      </w:r>
    </w:p>
    <w:p w:rsidR="00267C5A" w:rsidRDefault="00267C5A" w:rsidP="0058545A">
      <w:pPr>
        <w:widowControl w:val="0"/>
      </w:pPr>
    </w:p>
    <w:p w:rsidR="0058545A" w:rsidRDefault="0058545A" w:rsidP="0058545A">
      <w:pPr>
        <w:widowControl w:val="0"/>
      </w:pPr>
      <w:r>
        <w:t xml:space="preserve">Summary: </w:t>
      </w:r>
      <w:r w:rsidR="003E4C43">
        <w:t>Workers' Comp Commission Chairman</w:t>
      </w:r>
    </w:p>
    <w:p w:rsidR="0058545A" w:rsidRDefault="0058545A" w:rsidP="0058545A">
      <w:pPr>
        <w:widowControl w:val="0"/>
      </w:pPr>
    </w:p>
    <w:p w:rsidR="0058545A" w:rsidRDefault="0058545A" w:rsidP="0058545A">
      <w:pPr>
        <w:widowControl w:val="0"/>
      </w:pPr>
    </w:p>
    <w:p w:rsidR="0058545A" w:rsidRDefault="0058545A" w:rsidP="005854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545A">
        <w:rPr>
          <w:b/>
        </w:rPr>
        <w:t>HISTORY OF LEGISLATIVE ACTIONS</w:t>
      </w:r>
    </w:p>
    <w:p w:rsidR="0058545A" w:rsidRDefault="0058545A" w:rsidP="005854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8545A" w:rsidRPr="0058545A" w:rsidRDefault="0058545A" w:rsidP="005854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8545A">
        <w:rPr>
          <w:u w:val="single"/>
        </w:rPr>
        <w:tab/>
        <w:t>Date</w:t>
      </w:r>
      <w:r w:rsidRPr="0058545A">
        <w:rPr>
          <w:u w:val="single"/>
        </w:rPr>
        <w:tab/>
        <w:t>Body</w:t>
      </w:r>
      <w:r w:rsidRPr="0058545A">
        <w:rPr>
          <w:u w:val="single"/>
        </w:rPr>
        <w:tab/>
        <w:t>Action Description with journal page number</w:t>
      </w:r>
      <w:r w:rsidRPr="0058545A">
        <w:rPr>
          <w:u w:val="single"/>
        </w:rPr>
        <w:tab/>
      </w:r>
    </w:p>
    <w:p w:rsidR="00B63E59" w:rsidRDefault="00B63E59" w:rsidP="00B63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F7017">
        <w:t>Prefiled</w:t>
      </w:r>
    </w:p>
    <w:p w:rsidR="00B63E59" w:rsidRDefault="00B63E59" w:rsidP="00B63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4F7017">
        <w:t xml:space="preserve">Referred to Committee on </w:t>
      </w:r>
      <w:r w:rsidRPr="004F7017">
        <w:rPr>
          <w:b/>
        </w:rPr>
        <w:t>Judiciary</w:t>
      </w:r>
    </w:p>
    <w:p w:rsidR="00B63E59" w:rsidRDefault="00B63E59" w:rsidP="00B63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F7017">
        <w:t>Introduced and read first time (</w:t>
      </w:r>
      <w:hyperlink r:id="rId6" w:history="1">
        <w:r w:rsidRPr="004F7017">
          <w:rPr>
            <w:rStyle w:val="Hyperlink"/>
          </w:rPr>
          <w:t>Senate Journal</w:t>
        </w:r>
        <w:r w:rsidRPr="004F7017">
          <w:rPr>
            <w:rStyle w:val="Hyperlink"/>
          </w:rPr>
          <w:noBreakHyphen/>
          <w:t>page 68</w:t>
        </w:r>
      </w:hyperlink>
      <w:r w:rsidRPr="004F7017">
        <w:t>)</w:t>
      </w:r>
    </w:p>
    <w:p w:rsidR="00B63E59" w:rsidRDefault="00B63E59" w:rsidP="00B63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4F7017">
        <w:t>Ref</w:t>
      </w:r>
      <w:r>
        <w:t xml:space="preserve">erred to Committee on </w:t>
      </w:r>
      <w:r w:rsidRPr="004F7017">
        <w:rPr>
          <w:b/>
        </w:rPr>
        <w:t>Judiciary</w:t>
      </w:r>
      <w:r>
        <w:t xml:space="preserve"> </w:t>
      </w:r>
      <w:r w:rsidRPr="004F7017">
        <w:t>(</w:t>
      </w:r>
      <w:hyperlink r:id="rId7" w:history="1">
        <w:r w:rsidRPr="004F7017">
          <w:rPr>
            <w:rStyle w:val="Hyperlink"/>
          </w:rPr>
          <w:t>Senate Journal</w:t>
        </w:r>
        <w:r w:rsidRPr="004F7017">
          <w:rPr>
            <w:rStyle w:val="Hyperlink"/>
          </w:rPr>
          <w:noBreakHyphen/>
          <w:t>page 68</w:t>
        </w:r>
      </w:hyperlink>
      <w:r w:rsidRPr="004F7017">
        <w:t>)</w:t>
      </w:r>
    </w:p>
    <w:p w:rsidR="00B63E59" w:rsidRDefault="00B63E59" w:rsidP="00B63E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45A" w:rsidRDefault="0058545A" w:rsidP="00585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8545A">
          <w:rPr>
            <w:rStyle w:val="Hyperlink"/>
          </w:rPr>
          <w:t>legislative information</w:t>
        </w:r>
      </w:hyperlink>
      <w:r>
        <w:t xml:space="preserve"> at the website</w:t>
      </w:r>
    </w:p>
    <w:p w:rsidR="0058545A" w:rsidRDefault="0058545A" w:rsidP="00585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45A" w:rsidRPr="0058545A" w:rsidRDefault="0058545A" w:rsidP="00585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545A" w:rsidRDefault="0058545A" w:rsidP="0058545A">
      <w:pPr>
        <w:widowControl w:val="0"/>
      </w:pPr>
      <w:r w:rsidRPr="0058545A">
        <w:rPr>
          <w:b/>
        </w:rPr>
        <w:t>VERSIONS OF THIS BILL</w:t>
      </w:r>
    </w:p>
    <w:p w:rsidR="0058545A" w:rsidRDefault="0058545A" w:rsidP="0058545A">
      <w:pPr>
        <w:widowControl w:val="0"/>
      </w:pPr>
    </w:p>
    <w:p w:rsidR="0058545A" w:rsidRDefault="00301DB2" w:rsidP="0058545A">
      <w:pPr>
        <w:widowControl w:val="0"/>
      </w:pPr>
      <w:hyperlink r:id="rId9" w:history="1">
        <w:r w:rsidR="0058545A">
          <w:rPr>
            <w:rStyle w:val="Hyperlink"/>
          </w:rPr>
          <w:t>12/12/2018</w:t>
        </w:r>
      </w:hyperlink>
    </w:p>
    <w:p w:rsidR="0058545A" w:rsidRDefault="0058545A" w:rsidP="0058545A"/>
    <w:p w:rsidR="0058545A" w:rsidRDefault="0058545A" w:rsidP="0058545A">
      <w:pPr>
        <w:sectPr w:rsidR="0058545A" w:rsidSect="005854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4623" w:rsidRPr="00522CE0" w:rsidRDefault="002B46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4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599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50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REPEAL ACT 140 OF 2016, RELATING TO </w:t>
      </w:r>
      <w:r w:rsidR="00ED78F0">
        <w:rPr>
          <w:rFonts w:eastAsia="Times New Roman"/>
        </w:rPr>
        <w:t xml:space="preserve">THE </w:t>
      </w:r>
      <w:r w:rsidR="00ED78F0">
        <w:t>DELETION OF</w:t>
      </w:r>
      <w:r w:rsidRPr="00561C70">
        <w:t xml:space="preserve"> </w:t>
      </w:r>
      <w:r>
        <w:t>THE</w:t>
      </w:r>
      <w:r w:rsidRPr="00561C70">
        <w:t xml:space="preserve"> PROHIBITION OF SERVING CONSECUTIVE TERMS BY THE CHAIRMAN</w:t>
      </w:r>
      <w:r>
        <w:t xml:space="preserve"> </w:t>
      </w:r>
      <w:r w:rsidRPr="00561C70">
        <w:t xml:space="preserve">OF THE WORKERS’ COMPENSATION COMMISSION, </w:t>
      </w:r>
      <w:r w:rsidR="00ED78F0">
        <w:t>THE PROVISION</w:t>
      </w:r>
      <w:r>
        <w:t xml:space="preserve"> THAT</w:t>
      </w:r>
      <w:r w:rsidRPr="00561C70">
        <w:t xml:space="preserve"> THE GOVERNOR MAY REAPPOINT A CHAIRMAN, AND </w:t>
      </w:r>
      <w:r w:rsidR="00ED78F0">
        <w:t xml:space="preserve">THE </w:t>
      </w:r>
      <w:r w:rsidRPr="00561C70">
        <w:t>PROVI</w:t>
      </w:r>
      <w:r w:rsidR="00ED78F0">
        <w:t>SION</w:t>
      </w:r>
      <w:r>
        <w:t xml:space="preserve"> THAT</w:t>
      </w:r>
      <w:r w:rsidRPr="00561C70">
        <w:t xml:space="preserve"> MEMBERS APPOINTED TO THE WORKERS’ COMPENSATION COMMISSION ARE SUBJECT TO REMOVAL BY THE GOVERNOR IN CERTAIN CIRCUMSTANCES.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350C6">
        <w:rPr>
          <w:rFonts w:eastAsia="Times New Roman"/>
        </w:rPr>
        <w:t>Act 140 of 2016 is repealed.</w:t>
      </w:r>
    </w:p>
    <w:p w:rsidR="002D5997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997" w:rsidRPr="00522CE0" w:rsidRDefault="002D59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350C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651CF" w:rsidRDefault="00C552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545A" w:rsidRDefault="0058545A" w:rsidP="0058545A">
      <w:pPr>
        <w:suppressAutoHyphens/>
        <w:jc w:val="both"/>
        <w:rPr>
          <w:rFonts w:eastAsia="Times New Roman"/>
        </w:rPr>
      </w:pPr>
    </w:p>
    <w:sectPr w:rsidR="0058545A" w:rsidSect="005854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997" w:rsidRDefault="002D5997" w:rsidP="00522CE0">
      <w:r>
        <w:separator/>
      </w:r>
    </w:p>
  </w:endnote>
  <w:endnote w:type="continuationSeparator" w:id="0">
    <w:p w:rsidR="002D5997" w:rsidRDefault="002D599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ECB533-7C77-44B2-ADC9-7D4B9B88441C}"/>
    <w:embedBold r:id="rId2" w:fontKey="{3408CA83-2096-4226-A407-15C040892E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C8BF60-F603-4779-8793-5427CC6DCA21}"/>
    <w:embedBold r:id="rId4" w:fontKey="{1AA5F838-D89F-4041-90D3-E2D05ACA0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4B01DD-09A8-4D4F-8066-803B113C11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5A" w:rsidRPr="002B4623" w:rsidRDefault="0058545A" w:rsidP="002B46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4C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997" w:rsidRDefault="002D5997" w:rsidP="00522CE0">
      <w:r>
        <w:separator/>
      </w:r>
    </w:p>
  </w:footnote>
  <w:footnote w:type="continuationSeparator" w:id="0">
    <w:p w:rsidR="002D5997" w:rsidRDefault="002D599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REPE.KMM.GM"/>
    <w:docVar w:name="CoverAttorneyInitials" w:val="KMM"/>
    <w:docVar w:name="CoverAttorneyLastName" w:val="Moffitt"/>
    <w:docVar w:name="CoverBillType" w:val="b"/>
    <w:docVar w:name="CoverSenator" w:val="GM"/>
    <w:docVar w:name="dvBillNumber" w:val="61"/>
    <w:docVar w:name="dvBillNumberPrefix" w:val="S. "/>
    <w:docVar w:name="dvOriginalBody" w:val="Senate"/>
    <w:docVar w:name="fulldraftpath" w:val="L:\S-RES\GM\030REPE.KMM.GM.DOCX"/>
    <w:docVar w:name="NameofBody" w:val="S"/>
    <w:docVar w:name="vgroup2" w:val="S-RES"/>
  </w:docVars>
  <w:rsids>
    <w:rsidRoot w:val="002D5997"/>
    <w:rsid w:val="00042AC1"/>
    <w:rsid w:val="00042B82"/>
    <w:rsid w:val="00046516"/>
    <w:rsid w:val="00072458"/>
    <w:rsid w:val="0007601D"/>
    <w:rsid w:val="000B0720"/>
    <w:rsid w:val="000B5EAF"/>
    <w:rsid w:val="001315B2"/>
    <w:rsid w:val="001651CF"/>
    <w:rsid w:val="00170561"/>
    <w:rsid w:val="00186AC9"/>
    <w:rsid w:val="00197DF1"/>
    <w:rsid w:val="001B3DD9"/>
    <w:rsid w:val="001B7E5D"/>
    <w:rsid w:val="001D3BAC"/>
    <w:rsid w:val="00216025"/>
    <w:rsid w:val="00245C4E"/>
    <w:rsid w:val="00267C5A"/>
    <w:rsid w:val="002B4623"/>
    <w:rsid w:val="002C1321"/>
    <w:rsid w:val="002C2031"/>
    <w:rsid w:val="002C5896"/>
    <w:rsid w:val="002D3BED"/>
    <w:rsid w:val="002D5997"/>
    <w:rsid w:val="00307C2B"/>
    <w:rsid w:val="00315D04"/>
    <w:rsid w:val="00383247"/>
    <w:rsid w:val="0038511D"/>
    <w:rsid w:val="003D6E2B"/>
    <w:rsid w:val="003E4C43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822"/>
    <w:rsid w:val="00541951"/>
    <w:rsid w:val="00565148"/>
    <w:rsid w:val="00570403"/>
    <w:rsid w:val="0058545A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203E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3E59"/>
    <w:rsid w:val="00B945C5"/>
    <w:rsid w:val="00BA20EA"/>
    <w:rsid w:val="00BB5AFC"/>
    <w:rsid w:val="00BC0A56"/>
    <w:rsid w:val="00C15858"/>
    <w:rsid w:val="00C45366"/>
    <w:rsid w:val="00C55237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50C6"/>
    <w:rsid w:val="00E76AD9"/>
    <w:rsid w:val="00E86EE2"/>
    <w:rsid w:val="00E91E2F"/>
    <w:rsid w:val="00EA3546"/>
    <w:rsid w:val="00EB47AE"/>
    <w:rsid w:val="00EC34E1"/>
    <w:rsid w:val="00ED78F0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EAF78B2-7F8D-4C8B-9F37-EC05260DD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854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61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186</Words>
  <Characters>1079</Characters>
  <Application>Microsoft Office Word</Application>
  <DocSecurity>0</DocSecurity>
  <Lines>60</Lines>
  <Paragraphs>25</Paragraphs>
  <ScaleCrop>false</ScaleCrop>
  <Company> 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61: Workers' Comp Commission Chairman - South Carolina Legislature Online</dc:title>
  <dc:subject/>
  <dc:creator>Rebecca Landau</dc:creator>
  <cp:keywords/>
  <dc:description/>
  <cp:lastModifiedBy>S Volk</cp:lastModifiedBy>
  <cp:revision>2</cp:revision>
  <dcterms:created xsi:type="dcterms:W3CDTF">2019-01-15T18:13:00Z</dcterms:created>
  <dcterms:modified xsi:type="dcterms:W3CDTF">2019-01-15T18:13:00Z</dcterms:modified>
</cp:coreProperties>
</file>