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908" w:rsidRDefault="00112908" w:rsidP="00112908">
      <w:pPr>
        <w:widowControl w:val="0"/>
        <w:jc w:val="center"/>
      </w:pPr>
      <w:r w:rsidRPr="00112908">
        <w:rPr>
          <w:b/>
        </w:rPr>
        <w:t>South Carolina General Assembly</w:t>
      </w:r>
    </w:p>
    <w:p w:rsidR="00112908" w:rsidRDefault="00112908" w:rsidP="00112908">
      <w:pPr>
        <w:widowControl w:val="0"/>
        <w:jc w:val="center"/>
      </w:pPr>
      <w:r>
        <w:t>123rd Session, 2019-2020</w:t>
      </w:r>
    </w:p>
    <w:p w:rsidR="00112908" w:rsidRDefault="00112908" w:rsidP="00112908">
      <w:pPr>
        <w:widowControl w:val="0"/>
        <w:jc w:val="left"/>
      </w:pPr>
    </w:p>
    <w:p w:rsidR="00112908" w:rsidRDefault="00112908" w:rsidP="00112908">
      <w:pPr>
        <w:widowControl w:val="0"/>
        <w:jc w:val="left"/>
        <w:rPr>
          <w:b/>
        </w:rPr>
      </w:pPr>
      <w:r w:rsidRPr="00112908">
        <w:rPr>
          <w:b/>
        </w:rPr>
        <w:t>S.</w:t>
      </w:r>
      <w:r>
        <w:rPr>
          <w:b/>
        </w:rPr>
        <w:t xml:space="preserve"> </w:t>
      </w:r>
      <w:r w:rsidRPr="00112908">
        <w:rPr>
          <w:b/>
        </w:rPr>
        <w:t>630</w:t>
      </w:r>
    </w:p>
    <w:p w:rsidR="00112908" w:rsidRDefault="00112908" w:rsidP="00112908">
      <w:pPr>
        <w:widowControl w:val="0"/>
        <w:jc w:val="left"/>
        <w:rPr>
          <w:b/>
        </w:rPr>
      </w:pPr>
    </w:p>
    <w:p w:rsidR="00112908" w:rsidRDefault="00112908" w:rsidP="00112908">
      <w:pPr>
        <w:widowControl w:val="0"/>
        <w:jc w:val="left"/>
      </w:pPr>
      <w:r w:rsidRPr="00112908">
        <w:rPr>
          <w:b/>
        </w:rPr>
        <w:t>STATUS INFORMATION</w:t>
      </w:r>
    </w:p>
    <w:p w:rsidR="00112908" w:rsidRDefault="00112908" w:rsidP="00112908">
      <w:pPr>
        <w:widowControl w:val="0"/>
        <w:jc w:val="left"/>
      </w:pPr>
    </w:p>
    <w:p w:rsidR="00112908" w:rsidRDefault="00112908" w:rsidP="00112908">
      <w:pPr>
        <w:widowControl w:val="0"/>
        <w:jc w:val="left"/>
      </w:pPr>
      <w:r>
        <w:t>Senate Resolution</w:t>
      </w:r>
    </w:p>
    <w:p w:rsidR="00112908" w:rsidRDefault="00112908" w:rsidP="00112908">
      <w:pPr>
        <w:widowControl w:val="0"/>
        <w:jc w:val="left"/>
      </w:pPr>
      <w:r>
        <w:t>Sponsors: Senator Peeler</w:t>
      </w:r>
    </w:p>
    <w:p w:rsidR="00112908" w:rsidRDefault="00112908" w:rsidP="00112908">
      <w:pPr>
        <w:widowControl w:val="0"/>
        <w:jc w:val="left"/>
      </w:pPr>
      <w:r>
        <w:t>Document Path: l:\council\bills\rm\1187zw19.docx</w:t>
      </w:r>
    </w:p>
    <w:p w:rsidR="00112908" w:rsidRDefault="00112908" w:rsidP="00112908">
      <w:pPr>
        <w:widowControl w:val="0"/>
        <w:jc w:val="left"/>
      </w:pPr>
    </w:p>
    <w:p w:rsidR="00112908" w:rsidRDefault="00112908" w:rsidP="00112908">
      <w:pPr>
        <w:widowControl w:val="0"/>
        <w:jc w:val="left"/>
      </w:pPr>
      <w:r>
        <w:t>Introduced in the Senate on March 12, 2019</w:t>
      </w:r>
    </w:p>
    <w:p w:rsidR="00112908" w:rsidRDefault="00112908" w:rsidP="00112908">
      <w:pPr>
        <w:widowControl w:val="0"/>
        <w:jc w:val="left"/>
      </w:pPr>
      <w:r>
        <w:t>Adopted by the Senate on March 12, 2019</w:t>
      </w:r>
    </w:p>
    <w:p w:rsidR="00112908" w:rsidRDefault="00112908" w:rsidP="00112908">
      <w:pPr>
        <w:widowControl w:val="0"/>
        <w:jc w:val="left"/>
      </w:pPr>
    </w:p>
    <w:p w:rsidR="00112908" w:rsidRDefault="00112908" w:rsidP="00112908">
      <w:pPr>
        <w:widowControl w:val="0"/>
        <w:jc w:val="left"/>
      </w:pPr>
      <w:r>
        <w:t xml:space="preserve">Summary: </w:t>
      </w:r>
      <w:r w:rsidR="00CC7C6F">
        <w:t>State Line Baptist Church</w:t>
      </w:r>
    </w:p>
    <w:p w:rsidR="00112908" w:rsidRDefault="00112908" w:rsidP="00112908">
      <w:pPr>
        <w:widowControl w:val="0"/>
        <w:jc w:val="left"/>
      </w:pPr>
    </w:p>
    <w:p w:rsidR="00112908" w:rsidRDefault="00112908" w:rsidP="00112908">
      <w:pPr>
        <w:widowControl w:val="0"/>
        <w:jc w:val="left"/>
      </w:pPr>
    </w:p>
    <w:p w:rsidR="00112908" w:rsidRDefault="00112908" w:rsidP="001129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12908">
        <w:rPr>
          <w:b/>
        </w:rPr>
        <w:t>HISTORY OF LEGISLATIVE ACTIONS</w:t>
      </w:r>
    </w:p>
    <w:p w:rsidR="00112908" w:rsidRDefault="00112908" w:rsidP="001129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12908" w:rsidRPr="00112908" w:rsidRDefault="00112908" w:rsidP="001129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12908">
        <w:rPr>
          <w:u w:val="single"/>
        </w:rPr>
        <w:tab/>
        <w:t>Date</w:t>
      </w:r>
      <w:r w:rsidRPr="00112908">
        <w:rPr>
          <w:u w:val="single"/>
        </w:rPr>
        <w:tab/>
        <w:t>Body</w:t>
      </w:r>
      <w:r w:rsidRPr="00112908">
        <w:rPr>
          <w:u w:val="single"/>
        </w:rPr>
        <w:tab/>
        <w:t>Action Description with journal page number</w:t>
      </w:r>
      <w:r w:rsidRPr="00112908">
        <w:rPr>
          <w:u w:val="single"/>
        </w:rPr>
        <w:tab/>
      </w:r>
    </w:p>
    <w:p w:rsidR="00D51676" w:rsidRDefault="00D51676" w:rsidP="00D516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3/12/2019</w:t>
      </w:r>
      <w:r>
        <w:tab/>
        <w:t>Senate</w:t>
      </w:r>
      <w:r>
        <w:tab/>
      </w:r>
      <w:r w:rsidRPr="005A3513">
        <w:t>Introduced and adopted (</w:t>
      </w:r>
      <w:hyperlink r:id="rId7" w:history="1">
        <w:r w:rsidRPr="005A3513">
          <w:rPr>
            <w:rStyle w:val="Hyperlink"/>
          </w:rPr>
          <w:t>Senate Journal</w:t>
        </w:r>
        <w:r w:rsidRPr="005A3513">
          <w:rPr>
            <w:rStyle w:val="Hyperlink"/>
          </w:rPr>
          <w:noBreakHyphen/>
          <w:t>page 6</w:t>
        </w:r>
      </w:hyperlink>
      <w:r w:rsidRPr="005A3513">
        <w:t>)</w:t>
      </w:r>
    </w:p>
    <w:p w:rsidR="00D51676" w:rsidRDefault="00D51676" w:rsidP="00D516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12908" w:rsidRDefault="00112908" w:rsidP="001129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12908">
          <w:rPr>
            <w:rStyle w:val="Hyperlink"/>
          </w:rPr>
          <w:t>legislative information</w:t>
        </w:r>
      </w:hyperlink>
      <w:r>
        <w:t xml:space="preserve"> at the website</w:t>
      </w:r>
    </w:p>
    <w:p w:rsidR="00112908" w:rsidRDefault="00112908" w:rsidP="001129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2908" w:rsidRPr="00112908" w:rsidRDefault="00112908" w:rsidP="001129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2908" w:rsidRDefault="00112908" w:rsidP="00112908">
      <w:r w:rsidRPr="00112908">
        <w:rPr>
          <w:b/>
        </w:rPr>
        <w:t>VERSIONS OF THIS BILL</w:t>
      </w:r>
    </w:p>
    <w:p w:rsidR="00112908" w:rsidRDefault="00112908" w:rsidP="00112908"/>
    <w:p w:rsidR="00112908" w:rsidRDefault="003E1339" w:rsidP="00112908">
      <w:hyperlink r:id="rId9" w:history="1">
        <w:r w:rsidR="00112908">
          <w:rPr>
            <w:rStyle w:val="Hyperlink"/>
          </w:rPr>
          <w:t>3/12/2019</w:t>
        </w:r>
      </w:hyperlink>
    </w:p>
    <w:p w:rsidR="00112908" w:rsidRDefault="00112908" w:rsidP="00112908"/>
    <w:p w:rsidR="00112908" w:rsidRDefault="00112908" w:rsidP="00112908">
      <w:pPr>
        <w:sectPr w:rsidR="00112908" w:rsidSect="0011290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43B77" w:rsidRDefault="00E43B7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3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9391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5BBD" w:rsidRDefault="001C2341" w:rsidP="001F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</w:t>
      </w:r>
      <w:r w:rsidR="007D6CC4">
        <w:t xml:space="preserve"> CONGRATULATE STATE LINE</w:t>
      </w:r>
      <w:r w:rsidR="007D6CC4" w:rsidRPr="00F474F6">
        <w:rPr>
          <w:color w:val="000000" w:themeColor="text1"/>
          <w:u w:color="000000" w:themeColor="text1"/>
        </w:rPr>
        <w:t xml:space="preserve"> </w:t>
      </w:r>
      <w:r w:rsidR="007D6CC4">
        <w:rPr>
          <w:color w:val="000000" w:themeColor="text1"/>
          <w:u w:color="000000" w:themeColor="text1"/>
        </w:rPr>
        <w:t>B</w:t>
      </w:r>
      <w:r w:rsidR="007D6CC4" w:rsidRPr="00F474F6">
        <w:rPr>
          <w:color w:val="000000" w:themeColor="text1"/>
          <w:u w:color="000000" w:themeColor="text1"/>
        </w:rPr>
        <w:t xml:space="preserve">APTIST </w:t>
      </w:r>
      <w:r w:rsidR="007D6CC4">
        <w:rPr>
          <w:color w:val="000000" w:themeColor="text1"/>
          <w:u w:color="000000" w:themeColor="text1"/>
        </w:rPr>
        <w:t>C</w:t>
      </w:r>
      <w:r w:rsidR="007D6CC4" w:rsidRPr="00F474F6">
        <w:rPr>
          <w:color w:val="000000" w:themeColor="text1"/>
          <w:u w:color="000000" w:themeColor="text1"/>
        </w:rPr>
        <w:t xml:space="preserve">HURCH </w:t>
      </w:r>
      <w:r w:rsidR="007D6CC4">
        <w:t>OF GAFFNEY ON THE OCCASION OF ITS HISTORIC TWO HUNDRED TWENTY</w:t>
      </w:r>
      <w:r w:rsidR="009F43A2">
        <w:noBreakHyphen/>
      </w:r>
      <w:r w:rsidR="007D6CC4">
        <w:t>FIFTH ANNIVERSARY AND TO COMMEND THE CHURCH FOR TWO AND A QUARTER CENTURIES OF SERVICE TO GOD AND THE COMMUNITY</w:t>
      </w:r>
      <w:r w:rsidR="007D6CC4" w:rsidRPr="00090119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43B1A" w:rsidRDefault="00093912" w:rsidP="00343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343B1A">
        <w:t>founded in 1794, State Line</w:t>
      </w:r>
      <w:r w:rsidR="00343B1A" w:rsidRPr="00F474F6">
        <w:rPr>
          <w:color w:val="000000" w:themeColor="text1"/>
          <w:u w:color="000000" w:themeColor="text1"/>
        </w:rPr>
        <w:t xml:space="preserve"> </w:t>
      </w:r>
      <w:r w:rsidR="00343B1A">
        <w:rPr>
          <w:color w:val="000000" w:themeColor="text1"/>
          <w:u w:color="000000" w:themeColor="text1"/>
        </w:rPr>
        <w:t>B</w:t>
      </w:r>
      <w:r w:rsidR="00343B1A" w:rsidRPr="00F474F6">
        <w:rPr>
          <w:color w:val="000000" w:themeColor="text1"/>
          <w:u w:color="000000" w:themeColor="text1"/>
        </w:rPr>
        <w:t xml:space="preserve">aptist </w:t>
      </w:r>
      <w:r w:rsidR="00343B1A">
        <w:rPr>
          <w:color w:val="000000" w:themeColor="text1"/>
          <w:u w:color="000000" w:themeColor="text1"/>
        </w:rPr>
        <w:t>C</w:t>
      </w:r>
      <w:r w:rsidR="00343B1A" w:rsidRPr="00F474F6">
        <w:rPr>
          <w:color w:val="000000" w:themeColor="text1"/>
          <w:u w:color="000000" w:themeColor="text1"/>
        </w:rPr>
        <w:t xml:space="preserve">hurch </w:t>
      </w:r>
      <w:r w:rsidR="00343B1A">
        <w:t xml:space="preserve">of Gaffney </w:t>
      </w:r>
      <w:r w:rsidR="00343B1A">
        <w:rPr>
          <w:color w:val="000000" w:themeColor="text1"/>
          <w:u w:color="000000" w:themeColor="text1"/>
        </w:rPr>
        <w:t>is celebrating its two hundred twenty</w:t>
      </w:r>
      <w:r w:rsidR="009F43A2">
        <w:rPr>
          <w:color w:val="000000" w:themeColor="text1"/>
          <w:u w:color="000000" w:themeColor="text1"/>
        </w:rPr>
        <w:noBreakHyphen/>
      </w:r>
      <w:r w:rsidR="00343B1A">
        <w:rPr>
          <w:color w:val="000000" w:themeColor="text1"/>
          <w:u w:color="000000" w:themeColor="text1"/>
        </w:rPr>
        <w:t>fifth anniversary of Gospel ministry in 201</w:t>
      </w:r>
      <w:r w:rsidR="00D86F80">
        <w:rPr>
          <w:color w:val="000000" w:themeColor="text1"/>
          <w:u w:color="000000" w:themeColor="text1"/>
        </w:rPr>
        <w:t>9</w:t>
      </w:r>
      <w:r w:rsidR="00343B1A">
        <w:rPr>
          <w:color w:val="000000" w:themeColor="text1"/>
          <w:u w:color="000000" w:themeColor="text1"/>
        </w:rPr>
        <w:t>; and</w:t>
      </w:r>
    </w:p>
    <w:p w:rsidR="00FD1949" w:rsidRDefault="00FD19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0DF9" w:rsidRDefault="00550DF9" w:rsidP="00550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State Line Baptist, led by the Reverend Kristopher Showen as pastor, has sought to carry out the Great Commission with faithfulness and dedication; and</w:t>
      </w:r>
    </w:p>
    <w:p w:rsidR="00FD1949" w:rsidRDefault="00FD19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4CDA" w:rsidRDefault="00284CDA" w:rsidP="00284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32D1">
        <w:rPr>
          <w:color w:val="000000" w:themeColor="text1"/>
          <w:u w:color="000000" w:themeColor="text1"/>
        </w:rPr>
        <w:t xml:space="preserve">Whereas, standing on the faith and strength of its early pastors and members, </w:t>
      </w:r>
      <w:r w:rsidR="007A2222">
        <w:rPr>
          <w:color w:val="000000" w:themeColor="text1"/>
          <w:u w:color="000000" w:themeColor="text1"/>
        </w:rPr>
        <w:t>State Line</w:t>
      </w:r>
      <w:r w:rsidR="009F43A2" w:rsidRPr="009F43A2">
        <w:rPr>
          <w:color w:val="000000" w:themeColor="text1"/>
          <w:u w:color="000000" w:themeColor="text1"/>
        </w:rPr>
        <w:t>’</w:t>
      </w:r>
      <w:r w:rsidR="007A2222">
        <w:rPr>
          <w:color w:val="000000" w:themeColor="text1"/>
          <w:u w:color="000000" w:themeColor="text1"/>
        </w:rPr>
        <w:t>s</w:t>
      </w:r>
      <w:r w:rsidRPr="00AC32D1">
        <w:rPr>
          <w:color w:val="000000" w:themeColor="text1"/>
          <w:u w:color="000000" w:themeColor="text1"/>
        </w:rPr>
        <w:t xml:space="preserve"> present congregation “press</w:t>
      </w:r>
      <w:r>
        <w:rPr>
          <w:color w:val="000000" w:themeColor="text1"/>
          <w:u w:color="000000" w:themeColor="text1"/>
        </w:rPr>
        <w:t>[</w:t>
      </w:r>
      <w:r w:rsidRPr="00AC32D1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>]</w:t>
      </w:r>
      <w:r w:rsidRPr="00AC32D1">
        <w:rPr>
          <w:color w:val="000000" w:themeColor="text1"/>
          <w:u w:color="000000" w:themeColor="text1"/>
        </w:rPr>
        <w:t xml:space="preserve"> toward the mark for the prize of the high calling of God in Christ Jesus” (Philippians 3:14), continuing to preach and teach the Word of God; and</w:t>
      </w:r>
    </w:p>
    <w:p w:rsidR="003852BF" w:rsidRDefault="003852BF" w:rsidP="00284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52BF" w:rsidRPr="00AC32D1" w:rsidRDefault="003852BF" w:rsidP="00284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mark its </w:t>
      </w:r>
      <w:r w:rsidR="00DC3727">
        <w:rPr>
          <w:color w:val="000000" w:themeColor="text1"/>
          <w:u w:color="000000" w:themeColor="text1"/>
        </w:rPr>
        <w:t>two hundred twenty-fifth</w:t>
      </w:r>
      <w:r>
        <w:rPr>
          <w:color w:val="000000" w:themeColor="text1"/>
          <w:u w:color="000000" w:themeColor="text1"/>
        </w:rPr>
        <w:t xml:space="preserve"> anniversary, State Line Baptist will hold a special </w:t>
      </w:r>
      <w:r w:rsidR="00902BD7">
        <w:rPr>
          <w:color w:val="000000" w:themeColor="text1"/>
          <w:u w:color="000000" w:themeColor="text1"/>
        </w:rPr>
        <w:t xml:space="preserve">day of </w:t>
      </w:r>
      <w:r w:rsidR="007B072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celebration on Sunday, May 5, 2019; and</w:t>
      </w:r>
    </w:p>
    <w:p w:rsidR="00284CDA" w:rsidRDefault="00284CDA" w:rsidP="00284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4CDA" w:rsidRDefault="00284CDA" w:rsidP="00284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A2222">
        <w:t>State Line</w:t>
      </w:r>
      <w:r>
        <w:rPr>
          <w:color w:val="000000" w:themeColor="text1"/>
          <w:u w:color="000000" w:themeColor="text1"/>
        </w:rPr>
        <w:t xml:space="preserve"> Baptist Church </w:t>
      </w:r>
      <w:r>
        <w:t xml:space="preserve">has been a beacon of light and a community worship center in </w:t>
      </w:r>
      <w:r w:rsidR="007A2222">
        <w:t>Gaffney</w:t>
      </w:r>
      <w:r>
        <w:t xml:space="preserve"> for </w:t>
      </w:r>
      <w:r w:rsidR="007A2222">
        <w:rPr>
          <w:color w:val="000000" w:themeColor="text1"/>
          <w:u w:color="000000" w:themeColor="text1"/>
        </w:rPr>
        <w:t>two hundred twenty</w:t>
      </w:r>
      <w:r w:rsidR="009F43A2">
        <w:rPr>
          <w:color w:val="000000" w:themeColor="text1"/>
          <w:u w:color="000000" w:themeColor="text1"/>
        </w:rPr>
        <w:noBreakHyphen/>
      </w:r>
      <w:r w:rsidR="007A2222">
        <w:rPr>
          <w:color w:val="000000" w:themeColor="text1"/>
          <w:u w:color="000000" w:themeColor="text1"/>
        </w:rPr>
        <w:t>five</w:t>
      </w:r>
      <w:r w:rsidR="007A2222" w:rsidRPr="00F474F6">
        <w:rPr>
          <w:color w:val="000000" w:themeColor="text1"/>
          <w:u w:color="000000" w:themeColor="text1"/>
        </w:rPr>
        <w:t xml:space="preserve"> years</w:t>
      </w:r>
      <w:r>
        <w:t>, and, God willing, will continue its heritage for many more years of worship and service. Now, therefore,</w:t>
      </w:r>
    </w:p>
    <w:p w:rsidR="00284CDA" w:rsidRDefault="00284CDA" w:rsidP="00284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4CDA" w:rsidRDefault="00284CDA" w:rsidP="00284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7A2222">
        <w:t>Senate</w:t>
      </w:r>
      <w:r>
        <w:t>:</w:t>
      </w:r>
    </w:p>
    <w:p w:rsidR="00284CDA" w:rsidRDefault="00284CDA" w:rsidP="00284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5BBD" w:rsidRDefault="00284CDA" w:rsidP="001F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That </w:t>
      </w:r>
      <w:r>
        <w:rPr>
          <w:color w:val="000000" w:themeColor="text1"/>
        </w:rPr>
        <w:t xml:space="preserve">the members of the South Carolina </w:t>
      </w:r>
      <w:r w:rsidR="00DD637F">
        <w:rPr>
          <w:color w:val="000000" w:themeColor="text1"/>
        </w:rPr>
        <w:t>Senate</w:t>
      </w:r>
      <w:r>
        <w:rPr>
          <w:color w:val="000000" w:themeColor="text1"/>
        </w:rPr>
        <w:t xml:space="preserve">, by this resolution, </w:t>
      </w:r>
      <w:r w:rsidR="001F5BBD">
        <w:t>congratulate State Line</w:t>
      </w:r>
      <w:r w:rsidR="001F5BBD" w:rsidRPr="00F474F6">
        <w:rPr>
          <w:color w:val="000000" w:themeColor="text1"/>
          <w:u w:color="000000" w:themeColor="text1"/>
        </w:rPr>
        <w:t xml:space="preserve"> </w:t>
      </w:r>
      <w:r w:rsidR="001F5BBD">
        <w:rPr>
          <w:color w:val="000000" w:themeColor="text1"/>
          <w:u w:color="000000" w:themeColor="text1"/>
        </w:rPr>
        <w:t>B</w:t>
      </w:r>
      <w:r w:rsidR="001F5BBD" w:rsidRPr="00F474F6">
        <w:rPr>
          <w:color w:val="000000" w:themeColor="text1"/>
          <w:u w:color="000000" w:themeColor="text1"/>
        </w:rPr>
        <w:t xml:space="preserve">aptist </w:t>
      </w:r>
      <w:r w:rsidR="001F5BBD">
        <w:rPr>
          <w:color w:val="000000" w:themeColor="text1"/>
          <w:u w:color="000000" w:themeColor="text1"/>
        </w:rPr>
        <w:t>C</w:t>
      </w:r>
      <w:r w:rsidR="001F5BBD" w:rsidRPr="00F474F6">
        <w:rPr>
          <w:color w:val="000000" w:themeColor="text1"/>
          <w:u w:color="000000" w:themeColor="text1"/>
        </w:rPr>
        <w:t xml:space="preserve">hurch </w:t>
      </w:r>
      <w:r w:rsidR="001F5BBD">
        <w:t>of Gaffney on the occasion of its historic two hundred twenty</w:t>
      </w:r>
      <w:r w:rsidR="009F43A2">
        <w:noBreakHyphen/>
      </w:r>
      <w:r w:rsidR="001F5BBD">
        <w:t>fifth anniversary and commend the church for two and a quarter centuries of service to God and the community</w:t>
      </w:r>
      <w:r w:rsidR="001F5BBD" w:rsidRPr="00090119">
        <w:rPr>
          <w:color w:val="000000" w:themeColor="text1"/>
          <w:u w:color="000000" w:themeColor="text1"/>
        </w:rPr>
        <w:t>.</w:t>
      </w:r>
    </w:p>
    <w:p w:rsidR="00284CDA" w:rsidRDefault="00284CDA" w:rsidP="00284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84CDA" w:rsidRDefault="00284CDA" w:rsidP="00284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9B127F">
        <w:t>State Line</w:t>
      </w:r>
      <w:r>
        <w:rPr>
          <w:color w:val="000000" w:themeColor="text1"/>
          <w:u w:color="000000" w:themeColor="text1"/>
        </w:rPr>
        <w:t xml:space="preserve"> Baptist Church</w:t>
      </w:r>
      <w:r>
        <w:t>.</w:t>
      </w:r>
    </w:p>
    <w:p w:rsidR="00DC7AF6" w:rsidRDefault="009F43A2" w:rsidP="00CB0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12908" w:rsidRDefault="00112908" w:rsidP="00112908">
      <w:pPr>
        <w:suppressAutoHyphens/>
      </w:pPr>
    </w:p>
    <w:sectPr w:rsidR="00112908" w:rsidSect="0011290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3912" w:rsidRDefault="00093912" w:rsidP="009F0C77">
      <w:r>
        <w:separator/>
      </w:r>
    </w:p>
  </w:endnote>
  <w:endnote w:type="continuationSeparator" w:id="0">
    <w:p w:rsidR="00093912" w:rsidRDefault="0009391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180D1FC-C70F-4554-9B1D-F700933384FB}"/>
    <w:embedBold r:id="rId2" w:fontKey="{D0B1D641-0AC9-4B75-AB5C-B25FBDDF453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CA93541-C618-490E-9985-07C8732AAF5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AE2EBCE-CA45-4D71-BD68-0D86A782A0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573FBBD-0718-485A-B88F-70A33C9496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2908" w:rsidRPr="00E43B77" w:rsidRDefault="00112908" w:rsidP="00E43B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C7C6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3912" w:rsidRDefault="00093912" w:rsidP="009F0C77">
      <w:r>
        <w:separator/>
      </w:r>
    </w:p>
  </w:footnote>
  <w:footnote w:type="continuationSeparator" w:id="0">
    <w:p w:rsidR="00093912" w:rsidRDefault="0009391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87ZW19"/>
    <w:docVar w:name="CoverBillType" w:val="r"/>
    <w:docVar w:name="DocPath" w:val="L:\Council\bills\RM\1187ZW19.DOCX"/>
    <w:docVar w:name="dvBillNumber" w:val="63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93912"/>
    <w:rsid w:val="000263D9"/>
    <w:rsid w:val="00026C9A"/>
    <w:rsid w:val="00093912"/>
    <w:rsid w:val="000965A1"/>
    <w:rsid w:val="000C487D"/>
    <w:rsid w:val="000E1785"/>
    <w:rsid w:val="000F39F2"/>
    <w:rsid w:val="001023A4"/>
    <w:rsid w:val="0010776B"/>
    <w:rsid w:val="00112908"/>
    <w:rsid w:val="00133E66"/>
    <w:rsid w:val="00134ACF"/>
    <w:rsid w:val="00144E15"/>
    <w:rsid w:val="001A4A62"/>
    <w:rsid w:val="001A681E"/>
    <w:rsid w:val="001C2341"/>
    <w:rsid w:val="001D08F2"/>
    <w:rsid w:val="001F5BBD"/>
    <w:rsid w:val="002037CA"/>
    <w:rsid w:val="002047A2"/>
    <w:rsid w:val="002321B6"/>
    <w:rsid w:val="0023696B"/>
    <w:rsid w:val="00250967"/>
    <w:rsid w:val="002759C5"/>
    <w:rsid w:val="00277DEE"/>
    <w:rsid w:val="00280D88"/>
    <w:rsid w:val="00284CDA"/>
    <w:rsid w:val="00294ABE"/>
    <w:rsid w:val="002A3EB4"/>
    <w:rsid w:val="002B4681"/>
    <w:rsid w:val="00325348"/>
    <w:rsid w:val="00343B1A"/>
    <w:rsid w:val="003852BF"/>
    <w:rsid w:val="00393688"/>
    <w:rsid w:val="003D411E"/>
    <w:rsid w:val="003E3C1E"/>
    <w:rsid w:val="003E6148"/>
    <w:rsid w:val="003E7D04"/>
    <w:rsid w:val="00400EAA"/>
    <w:rsid w:val="0041760A"/>
    <w:rsid w:val="004203D7"/>
    <w:rsid w:val="00437D9B"/>
    <w:rsid w:val="004809EE"/>
    <w:rsid w:val="004B2A8B"/>
    <w:rsid w:val="00511EE9"/>
    <w:rsid w:val="00521E00"/>
    <w:rsid w:val="00550DF9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2222"/>
    <w:rsid w:val="007A325A"/>
    <w:rsid w:val="007B0728"/>
    <w:rsid w:val="007C3099"/>
    <w:rsid w:val="007D6CC4"/>
    <w:rsid w:val="007D6CFA"/>
    <w:rsid w:val="007E72BE"/>
    <w:rsid w:val="007F1523"/>
    <w:rsid w:val="007F509E"/>
    <w:rsid w:val="007F5799"/>
    <w:rsid w:val="007F6947"/>
    <w:rsid w:val="00834A12"/>
    <w:rsid w:val="00872729"/>
    <w:rsid w:val="008F4429"/>
    <w:rsid w:val="00902BD7"/>
    <w:rsid w:val="00932670"/>
    <w:rsid w:val="009352BB"/>
    <w:rsid w:val="00990668"/>
    <w:rsid w:val="009B127F"/>
    <w:rsid w:val="009B397B"/>
    <w:rsid w:val="009F0C77"/>
    <w:rsid w:val="009F43A2"/>
    <w:rsid w:val="009F4DD1"/>
    <w:rsid w:val="00A54FF6"/>
    <w:rsid w:val="00A64E80"/>
    <w:rsid w:val="00A741D9"/>
    <w:rsid w:val="00A85589"/>
    <w:rsid w:val="00A9741D"/>
    <w:rsid w:val="00AB0576"/>
    <w:rsid w:val="00AD4B17"/>
    <w:rsid w:val="00AF1C82"/>
    <w:rsid w:val="00B26FA6"/>
    <w:rsid w:val="00B741CB"/>
    <w:rsid w:val="00B87AF8"/>
    <w:rsid w:val="00B90546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7F04"/>
    <w:rsid w:val="00CB0990"/>
    <w:rsid w:val="00CC6B7B"/>
    <w:rsid w:val="00CC7C6F"/>
    <w:rsid w:val="00CD3619"/>
    <w:rsid w:val="00CF4447"/>
    <w:rsid w:val="00D239F9"/>
    <w:rsid w:val="00D24C61"/>
    <w:rsid w:val="00D405E7"/>
    <w:rsid w:val="00D40DD2"/>
    <w:rsid w:val="00D41D56"/>
    <w:rsid w:val="00D51676"/>
    <w:rsid w:val="00D6260D"/>
    <w:rsid w:val="00D6662B"/>
    <w:rsid w:val="00D86F80"/>
    <w:rsid w:val="00D95E2F"/>
    <w:rsid w:val="00D970A9"/>
    <w:rsid w:val="00DB3AC0"/>
    <w:rsid w:val="00DC3727"/>
    <w:rsid w:val="00DC6813"/>
    <w:rsid w:val="00DC7AF6"/>
    <w:rsid w:val="00DD637F"/>
    <w:rsid w:val="00DE68F0"/>
    <w:rsid w:val="00DF3845"/>
    <w:rsid w:val="00DF7E17"/>
    <w:rsid w:val="00E43B77"/>
    <w:rsid w:val="00E45A49"/>
    <w:rsid w:val="00E94B19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D1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68DCDD-42FE-4873-AA6F-A602144A6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7F0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F0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129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3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3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630_201903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728C7F-EB2F-4FE8-B424-8EC5DC992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233F2084.dotm</Template>
  <TotalTime>0</TotalTime>
  <Pages>3</Pages>
  <Words>339</Words>
  <Characters>1814</Characters>
  <Application>Microsoft Office Word</Application>
  <DocSecurity>0</DocSecurity>
  <Lines>80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630: State Line Baptist Church - South Carolina Legislature Online</dc:title>
  <dc:subject/>
  <dc:creator>Rosanne McDowell</dc:creator>
  <cp:keywords/>
  <dc:description/>
  <cp:lastModifiedBy>S Volk</cp:lastModifiedBy>
  <cp:revision>2</cp:revision>
  <cp:lastPrinted>2019-03-01T16:39:00Z</cp:lastPrinted>
  <dcterms:created xsi:type="dcterms:W3CDTF">2019-03-18T15:26:00Z</dcterms:created>
  <dcterms:modified xsi:type="dcterms:W3CDTF">2019-03-18T15:26:00Z</dcterms:modified>
</cp:coreProperties>
</file>