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A2707" w:rsidRDefault="00DA2707" w:rsidP="004564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45641E" w:rsidRDefault="0045641E" w:rsidP="004564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641E" w:rsidRDefault="0045641E" w:rsidP="004564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641E" w:rsidRDefault="0045641E" w:rsidP="004564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641E" w:rsidRDefault="0045641E" w:rsidP="004564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641E" w:rsidRDefault="0045641E" w:rsidP="004564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641E" w:rsidRDefault="0045641E" w:rsidP="004564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A27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26E3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0E36" w:rsidRDefault="00EF0E36" w:rsidP="00EF0E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1</w:t>
      </w:r>
      <w:r>
        <w:noBreakHyphen/>
        <w:t>1</w:t>
      </w:r>
      <w:r>
        <w:noBreakHyphen/>
        <w:t>30 SO AS TO PROVIDE THAT THE SOUTH CAROLINA GENERAL ASSEMBLY INTENDS FOR DAYLIGHT SAVING TIME TO BE THE YEAR</w:t>
      </w:r>
      <w:r>
        <w:noBreakHyphen/>
        <w:t>ROUND STANDARD TIME OF THE ENTIRE STATE SHOULD THE UNITED STATES CONGRESS AMEND CERTAIN RELATED FEDERAL LAW TO ALLOW STATES TO OBSERVE DAYLIGHT SAVING TIME YEAR ROUND.</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26E38" w:rsidRDefault="00426E3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26E38" w:rsidRDefault="00426E3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0E36" w:rsidRDefault="00426E38" w:rsidP="00EF0E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EF0E36">
        <w:t>Article 1, Chapter 1, Title 1 of the 1976 Code is amended by adding:</w:t>
      </w:r>
    </w:p>
    <w:p w:rsidR="00EF0E36" w:rsidRDefault="00EF0E36" w:rsidP="00EF0E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0E36" w:rsidRDefault="00EF0E36" w:rsidP="00EF0E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w:t>
      </w:r>
      <w:r>
        <w:noBreakHyphen/>
        <w:t>1</w:t>
      </w:r>
      <w:r>
        <w:noBreakHyphen/>
        <w:t>30.</w:t>
      </w:r>
      <w:r>
        <w:tab/>
        <w:t>If the United States Congress amends 15 U.S.C. Section 260a to authorize states to observe daylight saving time year round, it is the intent of the South Carolina General Assembly that daylight saving time be the year</w:t>
      </w:r>
      <w:r>
        <w:noBreakHyphen/>
        <w:t>round standard of the entire state and all of its political subdivisions.”</w:t>
      </w:r>
    </w:p>
    <w:p w:rsidR="00EF0E36" w:rsidRDefault="00EF0E36" w:rsidP="00EF0E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0E36" w:rsidRDefault="00EF0E36" w:rsidP="00EF0E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July 1, 2019.</w:t>
      </w:r>
    </w:p>
    <w:p w:rsidR="005F1C8E" w:rsidRDefault="00EF0E36"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A2707" w:rsidRDefault="00DA2707" w:rsidP="00DA2707">
      <w:pPr>
        <w:suppressAutoHyphens/>
      </w:pPr>
    </w:p>
    <w:sectPr w:rsidR="00DA2707" w:rsidSect="00DA270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26E38" w:rsidRDefault="00426E38" w:rsidP="009F0C77">
      <w:r>
        <w:separator/>
      </w:r>
    </w:p>
  </w:endnote>
  <w:endnote w:type="continuationSeparator" w:id="0">
    <w:p w:rsidR="00426E38" w:rsidRDefault="00426E3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BBE34148-F13F-4E8E-8BC8-0319BE5B286F}"/>
    <w:embedBold r:id="rId2" w:fontKey="{B40E47E8-93D9-40D3-B128-F84A7A1D6FF9}"/>
  </w:font>
  <w:font w:name="Calibri">
    <w:panose1 w:val="020F0502020204030204"/>
    <w:charset w:val="00"/>
    <w:family w:val="swiss"/>
    <w:pitch w:val="variable"/>
    <w:sig w:usb0="E00002FF" w:usb1="4000ACFF" w:usb2="00000001" w:usb3="00000000" w:csb0="0000019F" w:csb1="00000000"/>
    <w:embedRegular r:id="rId3" w:fontKey="{F5A818A9-8FE6-47E0-9630-6D38AE2B1571}"/>
  </w:font>
  <w:font w:name="Cambria">
    <w:panose1 w:val="02040503050406030204"/>
    <w:charset w:val="00"/>
    <w:family w:val="roman"/>
    <w:pitch w:val="variable"/>
    <w:sig w:usb0="E00002FF" w:usb1="400004FF" w:usb2="00000000" w:usb3="00000000" w:csb0="0000019F" w:csb1="00000000"/>
    <w:embedRegular r:id="rId4" w:fontKey="{7381B1F3-3044-45C8-8CC7-C9CA42F7DFB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1C8E" w:rsidRPr="00DA2707" w:rsidRDefault="00DA2707" w:rsidP="00DA2707">
    <w:pPr>
      <w:pStyle w:val="Footer"/>
      <w:tabs>
        <w:tab w:val="clear" w:pos="4680"/>
        <w:tab w:val="clear" w:pos="9360"/>
        <w:tab w:val="center" w:pos="2995"/>
      </w:tabs>
      <w:spacing w:before="120"/>
    </w:pPr>
    <w:r>
      <w:t>[11]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26E38" w:rsidRDefault="00426E38" w:rsidP="009F0C77">
      <w:r>
        <w:separator/>
      </w:r>
    </w:p>
  </w:footnote>
  <w:footnote w:type="continuationSeparator" w:id="0">
    <w:p w:rsidR="00426E38" w:rsidRDefault="00426E3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9432WAB19"/>
    <w:docVar w:name="CoverBillType" w:val="b"/>
    <w:docVar w:name="DocPath" w:val="L:\Council\bills\AGM\19432WAB19.DOCX"/>
    <w:docVar w:name="dvBillNumber" w:val="11"/>
    <w:docVar w:name="dvBillNumberPrefix" w:val="S. "/>
    <w:docVar w:name="dvOriginalBody" w:val="Senate"/>
    <w:docVar w:name="dvSteno" w:val="AGM"/>
    <w:docVar w:name="NameofBody" w:val="s"/>
    <w:docVar w:name="vGroup2" w:val="Council"/>
  </w:docVars>
  <w:rsids>
    <w:rsidRoot w:val="00426E38"/>
    <w:rsid w:val="000263D9"/>
    <w:rsid w:val="00026C9A"/>
    <w:rsid w:val="00047E4E"/>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26E38"/>
    <w:rsid w:val="0045641E"/>
    <w:rsid w:val="004809EE"/>
    <w:rsid w:val="004B2A8B"/>
    <w:rsid w:val="00511EE9"/>
    <w:rsid w:val="00521E00"/>
    <w:rsid w:val="00577C6C"/>
    <w:rsid w:val="0058501B"/>
    <w:rsid w:val="005C5AC4"/>
    <w:rsid w:val="005F1C8E"/>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46DA"/>
    <w:rsid w:val="00D95E2F"/>
    <w:rsid w:val="00D970A9"/>
    <w:rsid w:val="00DA2707"/>
    <w:rsid w:val="00DB3AC0"/>
    <w:rsid w:val="00DC6813"/>
    <w:rsid w:val="00DE68F0"/>
    <w:rsid w:val="00DF163B"/>
    <w:rsid w:val="00DF3845"/>
    <w:rsid w:val="00DF7E17"/>
    <w:rsid w:val="00EB00A2"/>
    <w:rsid w:val="00EB1BF3"/>
    <w:rsid w:val="00EF0E36"/>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9A3127E-529C-47D6-AA47-469B4CC1A5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80DB42-9E50-411B-9E93-341D8C1541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21125B58.dotm</Template>
  <TotalTime>0</TotalTime>
  <Pages>1</Pages>
  <Words>151</Words>
  <Characters>725</Characters>
  <Application>Microsoft Office Word</Application>
  <DocSecurity>0</DocSecurity>
  <Lines>33</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869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11 Text of Previous Version (Dec. 12, 2018) - South Carolina Legislature Online</dc:title>
  <dc:subject/>
  <dc:creator>Angie Morgan</dc:creator>
  <cp:keywords/>
  <dc:description/>
  <cp:lastModifiedBy>S Volk</cp:lastModifiedBy>
  <cp:revision>2</cp:revision>
  <cp:lastPrinted>2018-11-30T14:00:00Z</cp:lastPrinted>
  <dcterms:created xsi:type="dcterms:W3CDTF">2018-12-12T19:01:00Z</dcterms:created>
  <dcterms:modified xsi:type="dcterms:W3CDTF">2018-12-12T19:01:00Z</dcterms:modified>
</cp:coreProperties>
</file>