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B0C" w:rsidRDefault="00614B0C"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4B0C" w:rsidRPr="00614B0C" w:rsidRDefault="00614B0C"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4B0C" w:rsidRDefault="00614B0C"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B0C"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36D68"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536D68"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8" w:rsidRPr="00536D68" w:rsidRDefault="00536D68" w:rsidP="00536D68">
      <w:pPr>
        <w:tabs>
          <w:tab w:val="right" w:pos="5933"/>
        </w:tabs>
        <w:suppressAutoHyphens/>
      </w:pPr>
      <w:r>
        <w:tab/>
      </w:r>
      <w:r>
        <w:rPr>
          <w:b/>
          <w:sz w:val="36"/>
        </w:rPr>
        <w:t>S. 1263</w:t>
      </w:r>
    </w:p>
    <w:p w:rsidR="00536D68"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8" w:rsidRDefault="00536D68" w:rsidP="005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45D5">
        <w:t>Senator Sheheen</w:t>
      </w:r>
    </w:p>
    <w:p w:rsidR="00536D68"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8"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536D68"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15, 2020.</w:t>
      </w:r>
    </w:p>
    <w:p w:rsidR="00536D68" w:rsidRPr="00536D68" w:rsidRDefault="00536D68" w:rsidP="0053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6D68"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8" w:rsidRDefault="00536D68"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6D68" w:rsidSect="00614B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0D92" w:rsidRDefault="00120D92"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74" w:rsidRDefault="00691E74" w:rsidP="0069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4D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3393D">
        <w:noBreakHyphen/>
      </w:r>
      <w:r>
        <w:t>7</w:t>
      </w:r>
      <w:r w:rsidR="0043393D">
        <w:noBreakHyphen/>
      </w:r>
      <w:r>
        <w:t>340, CODE OF LAWS OF SOUTH CAROLINA, 1976, RELATING TO THE DESIGNATION OF VOTING PRECINCTS IN KERSHAW COUNTY, SO AS TO MERGE THE EAST CAMDEN</w:t>
      </w:r>
      <w:r w:rsidR="0043393D">
        <w:noBreakHyphen/>
      </w:r>
      <w:r>
        <w:t>HERMITAGE PRECINCT WITH THE CAMDEN 6 PRECINCT, WITH THE RESULTING COMBINED PRECINCT RETAINING THE NAME CAMDEN 6, TO MERGE THE GATES FORD PRECINCT WITH THE BUFFALO PRECINCT, WITH THE RESULTING COMBINED PRECINCT RETAINING THE NAME BUFFALO, AND TO UPDATE THE MAP NUMBER ON WHICH THE NAMES OF THESE PRECINCTS MAY BE FOUND AND MAINTAINED BY THE REVENUE AND FISCAL AFFAIRS OFFICE.</w:t>
      </w:r>
      <w:bookmarkStart w:id="4" w:name="titleend"/>
      <w:bookmarkEnd w:id="4"/>
      <w:bookmarkEnd w:id="1"/>
    </w:p>
    <w:p w:rsidR="002F22F3" w:rsidRDefault="002F22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F2" w:rsidRDefault="004D4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DF2" w:rsidRDefault="004D4D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3393D">
        <w:noBreakHyphen/>
      </w:r>
      <w:r>
        <w:t>7</w:t>
      </w:r>
      <w:r w:rsidR="0043393D">
        <w:noBreakHyphen/>
      </w:r>
      <w:r>
        <w:t>340 of the 1976 Code is amended to read:</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43393D">
        <w:noBreakHyphen/>
      </w:r>
      <w:r>
        <w:t>7</w:t>
      </w:r>
      <w:r w:rsidR="0043393D">
        <w:noBreakHyphen/>
      </w:r>
      <w:r>
        <w:t>340.</w:t>
      </w:r>
      <w:r>
        <w:tab/>
      </w:r>
      <w:r w:rsidRPr="00F56F2A">
        <w:t>(A)</w:t>
      </w:r>
      <w:r>
        <w:tab/>
      </w:r>
      <w:r w:rsidRPr="00F56F2A">
        <w:t>In Kershaw County there are the following voting precincts:</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Airport</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Antioch</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Bethune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Buffalo</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1</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2</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5</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5</w:t>
      </w:r>
      <w:r w:rsidR="0043393D">
        <w:noBreakHyphen/>
      </w:r>
      <w:r w:rsidRPr="00F56F2A">
        <w:t>A</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Camden No. 6</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Cassatt</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Charlotte Thompson</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Doby</w:t>
      </w:r>
      <w:r w:rsidR="0043393D" w:rsidRPr="0043393D">
        <w:t>’</w:t>
      </w:r>
      <w:r w:rsidRPr="00F56F2A">
        <w:t>s Mill</w:t>
      </w:r>
    </w:p>
    <w:p w:rsidR="002F22F3" w:rsidRPr="00484E45"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lastRenderedPageBreak/>
        <w:tab/>
      </w:r>
      <w:r w:rsidRPr="00F56F2A">
        <w:tab/>
      </w:r>
      <w:r w:rsidRPr="00484E45">
        <w:rPr>
          <w:strike/>
        </w:rPr>
        <w:t>East Camden</w:t>
      </w:r>
      <w:r w:rsidR="0043393D">
        <w:rPr>
          <w:strike/>
        </w:rPr>
        <w:noBreakHyphen/>
      </w:r>
      <w:r w:rsidRPr="00484E45">
        <w:rPr>
          <w:strike/>
        </w:rPr>
        <w:t>Hermitage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1</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2</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3</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4</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5</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Elgin No. 6</w:t>
      </w:r>
    </w:p>
    <w:p w:rsidR="002F22F3" w:rsidRPr="00484E45"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484E45">
        <w:rPr>
          <w:strike/>
        </w:rPr>
        <w:t>Gates Ford</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Hobkirk</w:t>
      </w:r>
      <w:r w:rsidR="0043393D" w:rsidRPr="0043393D">
        <w:t>’</w:t>
      </w:r>
      <w:r w:rsidRPr="00F56F2A">
        <w:t>s Hill</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Liberty Hill</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Lugoff No. 1</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Lugoff No. 2</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Lugoff No. 3</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Lugoff No. 4</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Malvern Hill</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Rabon</w:t>
      </w:r>
      <w:r w:rsidR="0043393D" w:rsidRPr="0043393D">
        <w:t>’</w:t>
      </w:r>
      <w:r w:rsidRPr="00F56F2A">
        <w:t>s Crossroads</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Riverdale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Salt Pond</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Shaylor</w:t>
      </w:r>
      <w:r w:rsidR="0043393D" w:rsidRPr="0043393D">
        <w:t>’</w:t>
      </w:r>
      <w:r w:rsidRPr="00F56F2A">
        <w:t>s Hill</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Springdale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Westville</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White</w:t>
      </w:r>
      <w:r w:rsidR="0043393D" w:rsidRPr="0043393D">
        <w:t>’</w:t>
      </w:r>
      <w:r w:rsidRPr="00F56F2A">
        <w:t>s Gardens.</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t>(B)</w:t>
      </w:r>
      <w:r>
        <w:tab/>
      </w:r>
      <w:r w:rsidRPr="00F56F2A">
        <w:t xml:space="preserve">The precinct lines defining the above precincts in Kershaw County are as shown on the official map prepared by and on file with the Revenue and Fiscal Affairs Office designated as document </w:t>
      </w:r>
      <w:r w:rsidRPr="003959A8">
        <w:rPr>
          <w:strike/>
        </w:rPr>
        <w:t>P</w:t>
      </w:r>
      <w:r w:rsidR="0043393D">
        <w:rPr>
          <w:strike/>
        </w:rPr>
        <w:noBreakHyphen/>
      </w:r>
      <w:r w:rsidRPr="003959A8">
        <w:rPr>
          <w:strike/>
        </w:rPr>
        <w:t>55</w:t>
      </w:r>
      <w:r w:rsidR="0043393D">
        <w:rPr>
          <w:strike/>
        </w:rPr>
        <w:noBreakHyphen/>
      </w:r>
      <w:r w:rsidRPr="003959A8">
        <w:rPr>
          <w:strike/>
        </w:rPr>
        <w:t>12</w:t>
      </w:r>
      <w:r w:rsidRPr="00F56F2A">
        <w:t xml:space="preserve"> </w:t>
      </w:r>
      <w:r w:rsidRPr="003959A8">
        <w:rPr>
          <w:u w:val="single"/>
        </w:rPr>
        <w:t>P</w:t>
      </w:r>
      <w:r w:rsidR="0043393D">
        <w:rPr>
          <w:u w:val="single"/>
        </w:rPr>
        <w:noBreakHyphen/>
      </w:r>
      <w:r w:rsidRPr="003959A8">
        <w:rPr>
          <w:u w:val="single"/>
        </w:rPr>
        <w:t>55</w:t>
      </w:r>
      <w:r w:rsidR="0043393D">
        <w:rPr>
          <w:u w:val="single"/>
        </w:rPr>
        <w:noBreakHyphen/>
      </w:r>
      <w:r w:rsidRPr="003959A8">
        <w:rPr>
          <w:u w:val="single"/>
        </w:rPr>
        <w:t>20</w:t>
      </w:r>
      <w:r>
        <w:t xml:space="preserve"> </w:t>
      </w:r>
      <w:r w:rsidRPr="00F56F2A">
        <w:t>and as shown on copies of the official map provided to the Board of Voter Registration and Elections of Kershaw County.</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56F2A">
        <w:t>The polling places for the precincts provided in this section must be established by the Board of Voter Registration and Elections of Kershaw County subject to approval by a majority of the Kershaw County Legislative Delegation.</w:t>
      </w:r>
      <w:r>
        <w:t>”</w:t>
      </w: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2F3" w:rsidRDefault="002F22F3" w:rsidP="002F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3A0B" w:rsidRDefault="004339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E26" w:rsidRDefault="00F17E26" w:rsidP="00F17E26">
      <w:pPr>
        <w:suppressAutoHyphens/>
      </w:pPr>
    </w:p>
    <w:sectPr w:rsidR="00F17E26" w:rsidSect="00614B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DF2" w:rsidRDefault="004D4DF2" w:rsidP="009F0C77">
      <w:r>
        <w:separator/>
      </w:r>
    </w:p>
  </w:endnote>
  <w:endnote w:type="continuationSeparator" w:id="0">
    <w:p w:rsidR="004D4DF2" w:rsidRDefault="004D4D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65E1A42-D23A-4D5A-89F9-F863D2E440A3}"/>
    <w:embedBold r:id="rId2" w:fontKey="{9DD66B13-1ACC-4F77-9BA5-A812E348EB83}"/>
  </w:font>
  <w:font w:name="Calibri">
    <w:panose1 w:val="020F0502020204030204"/>
    <w:charset w:val="00"/>
    <w:family w:val="swiss"/>
    <w:pitch w:val="variable"/>
    <w:sig w:usb0="E4002EFF" w:usb1="C000247B" w:usb2="00000009" w:usb3="00000000" w:csb0="000001FF" w:csb1="00000000"/>
    <w:embedRegular r:id="rId3" w:fontKey="{0B236DD0-8753-4F86-9EDE-BDC4D7AA26C2}"/>
  </w:font>
  <w:font w:name="Segoe UI">
    <w:panose1 w:val="020B0502040204020203"/>
    <w:charset w:val="00"/>
    <w:family w:val="swiss"/>
    <w:pitch w:val="variable"/>
    <w:sig w:usb0="E4002EFF" w:usb1="C000E47F" w:usb2="00000009" w:usb3="00000000" w:csb0="000001FF" w:csb1="00000000"/>
    <w:embedRegular r:id="rId4" w:fontKey="{35CEA3F2-C7C4-416C-8E04-C9F1BA867363}"/>
  </w:font>
  <w:font w:name="Cambria">
    <w:panose1 w:val="02040503050406030204"/>
    <w:charset w:val="00"/>
    <w:family w:val="roman"/>
    <w:pitch w:val="variable"/>
    <w:sig w:usb0="E00006FF" w:usb1="420024FF" w:usb2="02000000" w:usb3="00000000" w:csb0="0000019F" w:csb1="00000000"/>
    <w:embedRegular r:id="rId5" w:fontKey="{2BB85F44-0DC9-422C-868A-17E00C401E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A0B" w:rsidRPr="00120D92" w:rsidRDefault="00120D92" w:rsidP="00120D92">
    <w:pPr>
      <w:pStyle w:val="Footer"/>
      <w:tabs>
        <w:tab w:val="clear" w:pos="4680"/>
        <w:tab w:val="clear" w:pos="9360"/>
        <w:tab w:val="center" w:pos="2995"/>
      </w:tabs>
      <w:spacing w:before="120"/>
    </w:pPr>
    <w:r>
      <w:t>[1263</w:t>
    </w:r>
    <w:r w:rsidR="00614B0C">
      <w:t>-</w:t>
    </w:r>
    <w:r w:rsidR="00614B0C">
      <w:fldChar w:fldCharType="begin"/>
    </w:r>
    <w:r w:rsidR="00614B0C">
      <w:instrText xml:space="preserve"> PAGE  \* MERGEFORMAT </w:instrText>
    </w:r>
    <w:r w:rsidR="00614B0C">
      <w:fldChar w:fldCharType="separate"/>
    </w:r>
    <w:r w:rsidR="00570668">
      <w:rPr>
        <w:noProof/>
      </w:rPr>
      <w:t>1</w:t>
    </w:r>
    <w:r w:rsidR="00614B0C">
      <w:fldChar w:fldCharType="end"/>
    </w:r>
    <w:r w:rsidR="00614B0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B0C" w:rsidRPr="00120D92" w:rsidRDefault="00614B0C" w:rsidP="00120D92">
    <w:pPr>
      <w:pStyle w:val="Footer"/>
      <w:tabs>
        <w:tab w:val="clear" w:pos="4680"/>
        <w:tab w:val="clear" w:pos="9360"/>
        <w:tab w:val="center" w:pos="2995"/>
      </w:tabs>
      <w:spacing w:before="120"/>
    </w:pPr>
    <w:r>
      <w:t>[1263]</w:t>
    </w:r>
    <w:r>
      <w:tab/>
    </w:r>
    <w:r>
      <w:fldChar w:fldCharType="begin"/>
    </w:r>
    <w:r>
      <w:instrText xml:space="preserve"> PAGE  \* MERGEFORMAT </w:instrText>
    </w:r>
    <w:r>
      <w:fldChar w:fldCharType="separate"/>
    </w:r>
    <w:r w:rsidR="00F17E2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DF2" w:rsidRDefault="004D4DF2" w:rsidP="009F0C77">
      <w:r>
        <w:separator/>
      </w:r>
    </w:p>
  </w:footnote>
  <w:footnote w:type="continuationSeparator" w:id="0">
    <w:p w:rsidR="004D4DF2" w:rsidRDefault="004D4D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27ZW20"/>
    <w:docVar w:name="CoverBillType" w:val="b"/>
    <w:docVar w:name="DocPath" w:val="L:\Council\bills\JN\3227ZW20.DOCX"/>
    <w:docVar w:name="dvBillNumber" w:val="1263"/>
    <w:docVar w:name="dvBillNumberPrefix" w:val="S. "/>
    <w:docVar w:name="dvOriginalBody" w:val="Senate"/>
    <w:docVar w:name="dvSteno" w:val="JN"/>
    <w:docVar w:name="NameofBody" w:val="s"/>
    <w:docVar w:name="vGroup2" w:val="Council"/>
  </w:docVars>
  <w:rsids>
    <w:rsidRoot w:val="004D4DF2"/>
    <w:rsid w:val="000263D9"/>
    <w:rsid w:val="00026C9A"/>
    <w:rsid w:val="00046A16"/>
    <w:rsid w:val="000965A1"/>
    <w:rsid w:val="000C487D"/>
    <w:rsid w:val="000E1785"/>
    <w:rsid w:val="000F39F2"/>
    <w:rsid w:val="001023A4"/>
    <w:rsid w:val="0010776B"/>
    <w:rsid w:val="00120D9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23C"/>
    <w:rsid w:val="00294ABE"/>
    <w:rsid w:val="002A3EB4"/>
    <w:rsid w:val="002F22F3"/>
    <w:rsid w:val="00325348"/>
    <w:rsid w:val="00393688"/>
    <w:rsid w:val="003D411E"/>
    <w:rsid w:val="003E3C1E"/>
    <w:rsid w:val="003E6148"/>
    <w:rsid w:val="003E7D04"/>
    <w:rsid w:val="00400EAA"/>
    <w:rsid w:val="0041760A"/>
    <w:rsid w:val="004203D7"/>
    <w:rsid w:val="00423F46"/>
    <w:rsid w:val="0043393D"/>
    <w:rsid w:val="00461588"/>
    <w:rsid w:val="004809EE"/>
    <w:rsid w:val="004B2A8B"/>
    <w:rsid w:val="004D4DF2"/>
    <w:rsid w:val="00511EE9"/>
    <w:rsid w:val="00521E00"/>
    <w:rsid w:val="00536D68"/>
    <w:rsid w:val="00570668"/>
    <w:rsid w:val="00577C6C"/>
    <w:rsid w:val="0058501B"/>
    <w:rsid w:val="005C5AC4"/>
    <w:rsid w:val="0061228A"/>
    <w:rsid w:val="00614B0C"/>
    <w:rsid w:val="006215AA"/>
    <w:rsid w:val="006340D9"/>
    <w:rsid w:val="00643B8E"/>
    <w:rsid w:val="00653ECC"/>
    <w:rsid w:val="00665EBC"/>
    <w:rsid w:val="00680479"/>
    <w:rsid w:val="00691E74"/>
    <w:rsid w:val="0069470D"/>
    <w:rsid w:val="006A476C"/>
    <w:rsid w:val="006C6A93"/>
    <w:rsid w:val="006E02F9"/>
    <w:rsid w:val="006F3F76"/>
    <w:rsid w:val="00753C04"/>
    <w:rsid w:val="00756946"/>
    <w:rsid w:val="00757F80"/>
    <w:rsid w:val="00771EEC"/>
    <w:rsid w:val="00786819"/>
    <w:rsid w:val="007A1A10"/>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7E26"/>
    <w:rsid w:val="00F50BAF"/>
    <w:rsid w:val="00F52C10"/>
    <w:rsid w:val="00F81FFD"/>
    <w:rsid w:val="00F85228"/>
    <w:rsid w:val="00F907F7"/>
    <w:rsid w:val="00FB6773"/>
    <w:rsid w:val="00FD3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344B3-8D14-4991-8D8D-FAA347379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1A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A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4FA6F-580C-4AE7-B31A-4AF0C30F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3</Pages>
  <Words>335</Words>
  <Characters>1671</Characters>
  <Application>Microsoft Office Word</Application>
  <DocSecurity>0</DocSecurity>
  <Lines>92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1263 Text of Previous Version (Sep. 15, 2020) - South Carolina Legislature Online</dc:title>
  <dc:subject/>
  <dc:creator>Julie Newboult</dc:creator>
  <cp:keywords/>
  <dc:description/>
  <cp:lastModifiedBy>Lavarres Lynch</cp:lastModifiedBy>
  <cp:revision>2</cp:revision>
  <cp:lastPrinted>2020-09-02T15:09:00Z</cp:lastPrinted>
  <dcterms:created xsi:type="dcterms:W3CDTF">2020-09-15T22:17:00Z</dcterms:created>
  <dcterms:modified xsi:type="dcterms:W3CDTF">2020-09-15T22:17:00Z</dcterms:modified>
</cp:coreProperties>
</file>