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B32" w:rsidRDefault="00163B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163B32" w:rsidRDefault="00163B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23, 2019</w:t>
      </w:r>
    </w:p>
    <w:p w:rsidR="00163B32" w:rsidRDefault="00163B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3B32" w:rsidRPr="00163B32" w:rsidRDefault="00163B32" w:rsidP="00163B3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196</w:t>
      </w:r>
    </w:p>
    <w:p w:rsidR="00163B32" w:rsidRDefault="00163B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3B32" w:rsidRDefault="00163B32" w:rsidP="00163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Shealy, Hutto and Jackson</w:t>
      </w:r>
    </w:p>
    <w:p w:rsidR="00163B32" w:rsidRDefault="00163B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3B32" w:rsidRDefault="00163B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1/23/19--S.</w:t>
      </w:r>
    </w:p>
    <w:p w:rsidR="00163B32" w:rsidRDefault="00163B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163B32" w:rsidRPr="00163B32" w:rsidRDefault="00163B32" w:rsidP="00163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63B32" w:rsidRDefault="00163B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3B32" w:rsidRPr="00163B32" w:rsidRDefault="00163B32" w:rsidP="00163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163B32" w:rsidRDefault="00163B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196) </w:t>
      </w:r>
      <w:r w:rsidRPr="00163B32">
        <w:rPr>
          <w:color w:val="000000" w:themeColor="text1"/>
          <w:u w:color="000000" w:themeColor="text1"/>
        </w:rPr>
        <w:t>to repeal Section 20</w:t>
      </w:r>
      <w:r w:rsidRPr="00163B32">
        <w:rPr>
          <w:color w:val="000000" w:themeColor="text1"/>
          <w:u w:color="000000" w:themeColor="text1"/>
        </w:rPr>
        <w:noBreakHyphen/>
        <w:t>1</w:t>
      </w:r>
      <w:r w:rsidRPr="00163B32">
        <w:rPr>
          <w:color w:val="000000" w:themeColor="text1"/>
          <w:u w:color="000000" w:themeColor="text1"/>
        </w:rPr>
        <w:noBreakHyphen/>
        <w:t>300 of the 1976 Code, relating to the issuance of a license to an unmarried female and male under eighteen years of age when the</w:t>
      </w:r>
      <w:r>
        <w:rPr>
          <w:rFonts w:eastAsia="Times New Roman"/>
        </w:rPr>
        <w:t>, etc., respectfully</w:t>
      </w:r>
    </w:p>
    <w:p w:rsidR="00163B32" w:rsidRPr="00163B32" w:rsidRDefault="00163B32" w:rsidP="00163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63B32" w:rsidRDefault="00163B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163B32" w:rsidRDefault="00163B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3B32" w:rsidRDefault="00163B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LUKE A. RANKIN for Committee.</w:t>
      </w:r>
    </w:p>
    <w:p w:rsidR="00163B32" w:rsidRPr="00163B32" w:rsidRDefault="00163B32" w:rsidP="00163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63B32" w:rsidRDefault="00163B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3B32" w:rsidRDefault="00163B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63B32" w:rsidSect="00163B3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C3C01" w:rsidRPr="00522CE0" w:rsidRDefault="008C3C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C3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2087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208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3438F">
        <w:rPr>
          <w:color w:val="000000" w:themeColor="text1"/>
          <w:u w:color="000000" w:themeColor="text1"/>
        </w:rPr>
        <w:t>TO REPEAL SECTION 20</w:t>
      </w:r>
      <w:r w:rsidR="006D4305">
        <w:rPr>
          <w:color w:val="000000" w:themeColor="text1"/>
          <w:u w:color="000000" w:themeColor="text1"/>
        </w:rPr>
        <w:noBreakHyphen/>
      </w:r>
      <w:r w:rsidRPr="0013438F">
        <w:rPr>
          <w:color w:val="000000" w:themeColor="text1"/>
          <w:u w:color="000000" w:themeColor="text1"/>
        </w:rPr>
        <w:t>1</w:t>
      </w:r>
      <w:r w:rsidR="006D4305">
        <w:rPr>
          <w:color w:val="000000" w:themeColor="text1"/>
          <w:u w:color="000000" w:themeColor="text1"/>
        </w:rPr>
        <w:noBreakHyphen/>
      </w:r>
      <w:r w:rsidRPr="0013438F">
        <w:rPr>
          <w:color w:val="000000" w:themeColor="text1"/>
          <w:u w:color="000000" w:themeColor="text1"/>
        </w:rPr>
        <w:t>300 OF THE 1976 CODE, RELATING TO THE ISSUANCE OF A LICENSE TO AN UNMARRIED FEMALE AND MALE UNDER EIGHTEEN YEARS OF AGE WHEN THE FEMALE IS PREGNANT OR HAS BORNE A CHILD.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20877" w:rsidRDefault="007208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20877" w:rsidRDefault="007208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0877" w:rsidRDefault="007208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20802" w:rsidRPr="0013438F">
        <w:rPr>
          <w:color w:val="000000" w:themeColor="text1"/>
          <w:u w:color="000000" w:themeColor="text1"/>
        </w:rPr>
        <w:t>Section 20</w:t>
      </w:r>
      <w:r w:rsidR="006D4305">
        <w:rPr>
          <w:color w:val="000000" w:themeColor="text1"/>
          <w:u w:color="000000" w:themeColor="text1"/>
        </w:rPr>
        <w:noBreakHyphen/>
      </w:r>
      <w:r w:rsidR="00020802" w:rsidRPr="0013438F">
        <w:rPr>
          <w:color w:val="000000" w:themeColor="text1"/>
          <w:u w:color="000000" w:themeColor="text1"/>
        </w:rPr>
        <w:t>1</w:t>
      </w:r>
      <w:r w:rsidR="006D4305">
        <w:rPr>
          <w:color w:val="000000" w:themeColor="text1"/>
          <w:u w:color="000000" w:themeColor="text1"/>
        </w:rPr>
        <w:noBreakHyphen/>
      </w:r>
      <w:r w:rsidR="00020802" w:rsidRPr="0013438F">
        <w:rPr>
          <w:color w:val="000000" w:themeColor="text1"/>
          <w:u w:color="000000" w:themeColor="text1"/>
        </w:rPr>
        <w:t>300 of the 1976 Code is repealed.</w:t>
      </w:r>
    </w:p>
    <w:p w:rsidR="00720877" w:rsidRDefault="007208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0877" w:rsidRPr="00522CE0" w:rsidRDefault="007208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2080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B16DC" w:rsidRDefault="006D430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31957" w:rsidRDefault="00E31957" w:rsidP="00E31957">
      <w:pPr>
        <w:suppressAutoHyphens/>
        <w:jc w:val="both"/>
        <w:rPr>
          <w:rFonts w:eastAsia="Times New Roman"/>
        </w:rPr>
      </w:pPr>
    </w:p>
    <w:sectPr w:rsidR="00E31957" w:rsidSect="00163B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877" w:rsidRDefault="00720877" w:rsidP="00522CE0">
      <w:r>
        <w:separator/>
      </w:r>
    </w:p>
  </w:endnote>
  <w:endnote w:type="continuationSeparator" w:id="0">
    <w:p w:rsidR="00720877" w:rsidRDefault="0072087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F46985-283C-48B1-971F-B86D78B5244E}"/>
    <w:embedBold r:id="rId2" w:fontKey="{8A6A0E6A-FD49-4986-B8F2-5349EABCB4E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66F4F24-E6B7-4A40-B6D3-C29242DFD9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5DF6BD7-DA7E-45D9-84D3-36BDC018649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6DC" w:rsidRPr="008C3C01" w:rsidRDefault="008C3C01" w:rsidP="008C3C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[196</w:t>
    </w:r>
    <w:r w:rsidR="00163B32">
      <w:t>-</w:t>
    </w:r>
    <w:r w:rsidR="00163B32">
      <w:fldChar w:fldCharType="begin"/>
    </w:r>
    <w:r w:rsidR="00163B32">
      <w:instrText xml:space="preserve"> PAGE  \* MERGEFORMAT </w:instrText>
    </w:r>
    <w:r w:rsidR="00163B32">
      <w:fldChar w:fldCharType="separate"/>
    </w:r>
    <w:r w:rsidR="0085168D">
      <w:rPr>
        <w:noProof/>
      </w:rPr>
      <w:t>1</w:t>
    </w:r>
    <w:r w:rsidR="00163B32">
      <w:fldChar w:fldCharType="end"/>
    </w:r>
    <w:r w:rsidR="00163B3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B32" w:rsidRPr="008C3C01" w:rsidRDefault="00163B32" w:rsidP="008C3C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19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877" w:rsidRDefault="00720877" w:rsidP="00522CE0">
      <w:r>
        <w:separator/>
      </w:r>
    </w:p>
  </w:footnote>
  <w:footnote w:type="continuationSeparator" w:id="0">
    <w:p w:rsidR="00720877" w:rsidRDefault="0072087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MARR.KMM.KS"/>
    <w:docVar w:name="CoverAttorneyInitials" w:val="KMM"/>
    <w:docVar w:name="CoverAttorneyLastName" w:val="Moffitt"/>
    <w:docVar w:name="CoverBillType" w:val="b"/>
    <w:docVar w:name="CoverSenator" w:val="KS"/>
    <w:docVar w:name="dvBillNumber" w:val="196"/>
    <w:docVar w:name="dvBillNumberPrefix" w:val="S. "/>
    <w:docVar w:name="dvOriginalBody" w:val="Senate"/>
    <w:docVar w:name="fulldraftpath" w:val="L:\S-RES\KS\002MARR.KMM.KS.DOCX"/>
    <w:docVar w:name="NameofBody" w:val="S"/>
    <w:docVar w:name="vgroup2" w:val="S-RES"/>
  </w:docVars>
  <w:rsids>
    <w:rsidRoot w:val="00720877"/>
    <w:rsid w:val="00020802"/>
    <w:rsid w:val="00042AC1"/>
    <w:rsid w:val="00043241"/>
    <w:rsid w:val="00046516"/>
    <w:rsid w:val="00072458"/>
    <w:rsid w:val="0007601D"/>
    <w:rsid w:val="000B0720"/>
    <w:rsid w:val="000B5EAF"/>
    <w:rsid w:val="00101515"/>
    <w:rsid w:val="001315B2"/>
    <w:rsid w:val="00163B32"/>
    <w:rsid w:val="00170561"/>
    <w:rsid w:val="00186AC9"/>
    <w:rsid w:val="00197DF1"/>
    <w:rsid w:val="001B16DC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23FF"/>
    <w:rsid w:val="00383247"/>
    <w:rsid w:val="003C5CF6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D4305"/>
    <w:rsid w:val="00720877"/>
    <w:rsid w:val="00720D40"/>
    <w:rsid w:val="007318D4"/>
    <w:rsid w:val="00765784"/>
    <w:rsid w:val="00783705"/>
    <w:rsid w:val="007A4390"/>
    <w:rsid w:val="007E5CB7"/>
    <w:rsid w:val="008314D2"/>
    <w:rsid w:val="0085168D"/>
    <w:rsid w:val="00870F6F"/>
    <w:rsid w:val="008B2F42"/>
    <w:rsid w:val="008C3697"/>
    <w:rsid w:val="008C3C01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1957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655CDDBD-D69C-4980-A3E1-C3092DA3C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90B5D201</Template>
  <TotalTime>0</TotalTime>
  <Pages>2</Pages>
  <Words>163</Words>
  <Characters>757</Characters>
  <Application>Microsoft Office Word</Application>
  <DocSecurity>0</DocSecurity>
  <Lines>47</Lines>
  <Paragraphs>17</Paragraphs>
  <ScaleCrop>false</ScaleCrop>
  <Company> 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196 Text of Previous Version (Jan. 23, 2019) - South Carolina Legislature Online</dc:title>
  <dc:subject/>
  <dc:creator>Rebecca Landau</dc:creator>
  <cp:keywords/>
  <dc:description/>
  <cp:lastModifiedBy>DeMarcus Moore</cp:lastModifiedBy>
  <cp:revision>2</cp:revision>
  <dcterms:created xsi:type="dcterms:W3CDTF">2019-01-23T21:02:00Z</dcterms:created>
  <dcterms:modified xsi:type="dcterms:W3CDTF">2019-01-23T21:02:00Z</dcterms:modified>
</cp:coreProperties>
</file>