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2B7D" w:rsidRDefault="00E82B7D" w:rsidP="00155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82B7D" w:rsidRPr="00E82B7D" w:rsidRDefault="00E82B7D" w:rsidP="00155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82B7D" w:rsidRDefault="00E82B7D" w:rsidP="00155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B7D" w:rsidRDefault="00F86E0B" w:rsidP="00155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F86E0B" w:rsidRDefault="00F86E0B" w:rsidP="00155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31, 2019</w:t>
      </w:r>
    </w:p>
    <w:p w:rsidR="00F86E0B" w:rsidRDefault="00F86E0B" w:rsidP="00155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E0B" w:rsidRPr="00F86E0B" w:rsidRDefault="00F86E0B" w:rsidP="00F86E0B">
      <w:pPr>
        <w:tabs>
          <w:tab w:val="right" w:pos="5933"/>
        </w:tabs>
        <w:suppressAutoHyphens/>
      </w:pPr>
      <w:r>
        <w:tab/>
      </w:r>
      <w:r>
        <w:rPr>
          <w:b/>
          <w:sz w:val="36"/>
        </w:rPr>
        <w:t>S. 228</w:t>
      </w:r>
    </w:p>
    <w:p w:rsidR="00F86E0B" w:rsidRDefault="00F86E0B" w:rsidP="00155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E0B" w:rsidRDefault="00F86E0B" w:rsidP="00F86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A135D">
        <w:t>Senator Gambrell</w:t>
      </w:r>
    </w:p>
    <w:p w:rsidR="00F86E0B" w:rsidRDefault="00F86E0B" w:rsidP="00155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E0B" w:rsidRDefault="00F86E0B" w:rsidP="00155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1/31/19--H.</w:t>
      </w:r>
    </w:p>
    <w:p w:rsidR="00F86E0B" w:rsidRDefault="00F86E0B" w:rsidP="00155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31, 2019.</w:t>
      </w:r>
    </w:p>
    <w:p w:rsidR="00F86E0B" w:rsidRPr="00F86E0B" w:rsidRDefault="00F86E0B" w:rsidP="00F86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86E0B" w:rsidRDefault="00F86E0B" w:rsidP="00155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B7D" w:rsidRDefault="00E82B7D" w:rsidP="00155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82B7D" w:rsidSect="00E82B7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67C1E" w:rsidRDefault="00C67C1E" w:rsidP="00155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5DE" w:rsidRDefault="001555DE" w:rsidP="00155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5DE" w:rsidRDefault="001555DE" w:rsidP="00155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5DE" w:rsidRDefault="001555DE" w:rsidP="00155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5DE" w:rsidRDefault="001555DE" w:rsidP="00155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5DE" w:rsidRDefault="001555DE" w:rsidP="00155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5DE" w:rsidRDefault="001555DE" w:rsidP="00155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67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70FA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897" w:rsidRDefault="00CE6897" w:rsidP="00C67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E23C51">
        <w:t xml:space="preserve">TO AMEND SECTION </w:t>
      </w:r>
      <w:r>
        <w:t>59</w:t>
      </w:r>
      <w:r>
        <w:noBreakHyphen/>
        <w:t>53</w:t>
      </w:r>
      <w:r>
        <w:noBreakHyphen/>
        <w:t xml:space="preserve">2410, CODE OF LAWS OF SOUTH CAROLINA, 1976, RELATING TO THE </w:t>
      </w:r>
      <w:r w:rsidRPr="00E23C51">
        <w:t>TECHNICAL COLLEG</w:t>
      </w:r>
      <w:r>
        <w:t>E ENTERPRISE CAMPUS AUTHORITIES, SO AS TO CREATE THE TRI</w:t>
      </w:r>
      <w:r>
        <w:noBreakHyphen/>
        <w:t>COUNTY TECHNICAL COLLEGE ENTERPRISE CAMPUS AUTHORITY.</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70FAD" w:rsidRDefault="00270F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70FAD" w:rsidRDefault="00270F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897" w:rsidRDefault="00270FAD" w:rsidP="00CE6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E6897">
        <w:t>Section 59</w:t>
      </w:r>
      <w:r w:rsidR="00CE6897">
        <w:noBreakHyphen/>
        <w:t>53</w:t>
      </w:r>
      <w:r w:rsidR="00CE6897">
        <w:noBreakHyphen/>
        <w:t>2410(A) of the 1976 Code is amended to read:</w:t>
      </w:r>
    </w:p>
    <w:p w:rsidR="00CE6897" w:rsidRDefault="00CE6897" w:rsidP="00CE6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897" w:rsidRDefault="00CE6897" w:rsidP="00CE6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1D7370">
        <w:t>There are created bodies politic and corporate known as the Aiken Technical College Enterprise Campus Authority, the Greenville Technical College Enterprise Campus Authority, the Orangeburg</w:t>
      </w:r>
      <w:r>
        <w:noBreakHyphen/>
      </w:r>
      <w:r w:rsidRPr="001D7370">
        <w:t>Calhoun Technical College Enterprise Campus Authority, the Spartanburg Community College Enterprise Campus Authority, the Technical College of the Lowcountry Enterprise Campus Authority, the Horry</w:t>
      </w:r>
      <w:r>
        <w:noBreakHyphen/>
      </w:r>
      <w:r w:rsidRPr="001D7370">
        <w:t xml:space="preserve">Georgetown Technical College Enterprise Campus Authority, </w:t>
      </w:r>
      <w:r>
        <w:rPr>
          <w:u w:val="single"/>
        </w:rPr>
        <w:t>the Tri</w:t>
      </w:r>
      <w:r>
        <w:rPr>
          <w:u w:val="single"/>
        </w:rPr>
        <w:noBreakHyphen/>
        <w:t>County Technical College Enterprise Authority,</w:t>
      </w:r>
      <w:r>
        <w:t xml:space="preserve"> </w:t>
      </w:r>
      <w:r w:rsidRPr="001D7370">
        <w:t>and the York Technical College Enterprise Campus Authority. The authorities are public instrumentalities of the State and the exercise by them of a power conferred in this article is the performance of an essential public function. The authorities are governed by a board, which consists of members of the respective commissions. All members serve ex officio. Persons serving as chairman, vice chairman, treasurer, and secretary of the respective commissions shall serve in the same capacity on their respective board. Members of a board shall receive per diem as provided for members of boards, commissions, and committees and actual expenses incurred in the performance of their duties.</w:t>
      </w:r>
      <w:r>
        <w:t>”</w:t>
      </w:r>
    </w:p>
    <w:p w:rsidR="00CE6897" w:rsidRDefault="00CE6897" w:rsidP="00CE6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FAD" w:rsidRDefault="00CE6897" w:rsidP="00CE6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This act takes effect upon approval by the Governor.</w:t>
      </w:r>
    </w:p>
    <w:p w:rsidR="0040028B"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72BE5" w:rsidRDefault="00A72BE5" w:rsidP="00A72BE5">
      <w:pPr>
        <w:suppressAutoHyphens/>
      </w:pPr>
    </w:p>
    <w:sectPr w:rsidR="00A72BE5" w:rsidSect="00E82B7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0FAD" w:rsidRDefault="00270FAD" w:rsidP="009F0C77">
      <w:r>
        <w:separator/>
      </w:r>
    </w:p>
  </w:endnote>
  <w:endnote w:type="continuationSeparator" w:id="0">
    <w:p w:rsidR="00270FAD" w:rsidRDefault="00270FA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09C5FA0-556E-4EB9-A658-2F196CD634E7}"/>
    <w:embedBold r:id="rId2" w:fontKey="{29481554-7DDF-408A-B1A3-2BDBE471CB5C}"/>
  </w:font>
  <w:font w:name="Calibri">
    <w:panose1 w:val="020F0502020204030204"/>
    <w:charset w:val="00"/>
    <w:family w:val="swiss"/>
    <w:pitch w:val="variable"/>
    <w:sig w:usb0="E0002AFF" w:usb1="C000247B" w:usb2="00000009" w:usb3="00000000" w:csb0="000001FF" w:csb1="00000000"/>
    <w:embedRegular r:id="rId3" w:fontKey="{D3E3D9E9-B466-4A81-83F0-5E866E926673}"/>
  </w:font>
  <w:font w:name="Segoe UI">
    <w:panose1 w:val="020B0502040204020203"/>
    <w:charset w:val="00"/>
    <w:family w:val="swiss"/>
    <w:pitch w:val="variable"/>
    <w:sig w:usb0="E4002EFF" w:usb1="C000E47F" w:usb2="00000009" w:usb3="00000000" w:csb0="000001FF" w:csb1="00000000"/>
    <w:embedRegular r:id="rId4" w:fontKey="{69912AD1-259F-44C7-889D-E771D16F37F0}"/>
  </w:font>
  <w:font w:name="Cambria">
    <w:panose1 w:val="02040503050406030204"/>
    <w:charset w:val="00"/>
    <w:family w:val="roman"/>
    <w:pitch w:val="variable"/>
    <w:sig w:usb0="E00006FF" w:usb1="420024FF" w:usb2="02000000" w:usb3="00000000" w:csb0="0000019F" w:csb1="00000000"/>
    <w:embedRegular r:id="rId5" w:fontKey="{B7FF1790-CBBD-4951-8C39-3F07E01B4E14}"/>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028B" w:rsidRPr="00C67C1E" w:rsidRDefault="00C67C1E" w:rsidP="00C67C1E">
    <w:pPr>
      <w:pStyle w:val="Footer"/>
      <w:tabs>
        <w:tab w:val="clear" w:pos="4680"/>
        <w:tab w:val="clear" w:pos="9360"/>
        <w:tab w:val="center" w:pos="2995"/>
      </w:tabs>
      <w:spacing w:before="120"/>
    </w:pPr>
    <w:r>
      <w:t>[228</w:t>
    </w:r>
    <w:r w:rsidR="00E82B7D">
      <w:t>-</w:t>
    </w:r>
    <w:r w:rsidR="00E82B7D">
      <w:fldChar w:fldCharType="begin"/>
    </w:r>
    <w:r w:rsidR="00E82B7D">
      <w:instrText xml:space="preserve"> PAGE  \* MERGEFORMAT </w:instrText>
    </w:r>
    <w:r w:rsidR="00E82B7D">
      <w:fldChar w:fldCharType="separate"/>
    </w:r>
    <w:r w:rsidR="003755B4">
      <w:rPr>
        <w:noProof/>
      </w:rPr>
      <w:t>1</w:t>
    </w:r>
    <w:r w:rsidR="00E82B7D">
      <w:fldChar w:fldCharType="end"/>
    </w:r>
    <w:r w:rsidR="00E82B7D">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B7D" w:rsidRPr="00C67C1E" w:rsidRDefault="00E82B7D" w:rsidP="00C67C1E">
    <w:pPr>
      <w:pStyle w:val="Footer"/>
      <w:tabs>
        <w:tab w:val="clear" w:pos="4680"/>
        <w:tab w:val="clear" w:pos="9360"/>
        <w:tab w:val="center" w:pos="2995"/>
      </w:tabs>
      <w:spacing w:before="120"/>
    </w:pPr>
    <w:r>
      <w:t>[228]</w:t>
    </w:r>
    <w:r>
      <w:tab/>
    </w:r>
    <w:r>
      <w:fldChar w:fldCharType="begin"/>
    </w:r>
    <w:r>
      <w:instrText xml:space="preserve"> PAGE  \* MERGEFORMAT </w:instrText>
    </w:r>
    <w:r>
      <w:fldChar w:fldCharType="separate"/>
    </w:r>
    <w:r w:rsidR="00A72BE5">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0FAD" w:rsidRDefault="00270FAD" w:rsidP="009F0C77">
      <w:r>
        <w:separator/>
      </w:r>
    </w:p>
  </w:footnote>
  <w:footnote w:type="continuationSeparator" w:id="0">
    <w:p w:rsidR="00270FAD" w:rsidRDefault="00270FA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434WAB19"/>
    <w:docVar w:name="CoverBillType" w:val="b"/>
    <w:docVar w:name="DocPath" w:val="L:\Council\bills\AGM\19434WAB19.DOCX"/>
    <w:docVar w:name="dvBillNumber" w:val="228"/>
    <w:docVar w:name="dvBillNumberPrefix" w:val="S. "/>
    <w:docVar w:name="dvOriginalBody" w:val="Senate"/>
    <w:docVar w:name="dvSteno" w:val="AGM"/>
    <w:docVar w:name="NameofBody" w:val="s"/>
    <w:docVar w:name="vGroup2" w:val="Council"/>
  </w:docVars>
  <w:rsids>
    <w:rsidRoot w:val="00270FAD"/>
    <w:rsid w:val="000263D9"/>
    <w:rsid w:val="00026C9A"/>
    <w:rsid w:val="000965A1"/>
    <w:rsid w:val="000C487D"/>
    <w:rsid w:val="000E1785"/>
    <w:rsid w:val="000F39F2"/>
    <w:rsid w:val="001023A4"/>
    <w:rsid w:val="0010776B"/>
    <w:rsid w:val="00133E66"/>
    <w:rsid w:val="00134ACF"/>
    <w:rsid w:val="00144E15"/>
    <w:rsid w:val="001555DE"/>
    <w:rsid w:val="001A4A62"/>
    <w:rsid w:val="001A681E"/>
    <w:rsid w:val="001D08F2"/>
    <w:rsid w:val="002037CA"/>
    <w:rsid w:val="002047A2"/>
    <w:rsid w:val="002321B6"/>
    <w:rsid w:val="0023696B"/>
    <w:rsid w:val="00250967"/>
    <w:rsid w:val="00270FAD"/>
    <w:rsid w:val="002759C5"/>
    <w:rsid w:val="00277DEE"/>
    <w:rsid w:val="00280D88"/>
    <w:rsid w:val="00294ABE"/>
    <w:rsid w:val="002A3EB4"/>
    <w:rsid w:val="00325348"/>
    <w:rsid w:val="003755B4"/>
    <w:rsid w:val="00393688"/>
    <w:rsid w:val="003D411E"/>
    <w:rsid w:val="003E3C1E"/>
    <w:rsid w:val="003E6148"/>
    <w:rsid w:val="003E7D04"/>
    <w:rsid w:val="0040028B"/>
    <w:rsid w:val="00400EAA"/>
    <w:rsid w:val="0041760A"/>
    <w:rsid w:val="004203D7"/>
    <w:rsid w:val="00435102"/>
    <w:rsid w:val="004809EE"/>
    <w:rsid w:val="00497652"/>
    <w:rsid w:val="004B2A8B"/>
    <w:rsid w:val="00511EE9"/>
    <w:rsid w:val="00521E00"/>
    <w:rsid w:val="00577C6C"/>
    <w:rsid w:val="0058501B"/>
    <w:rsid w:val="005C5AC4"/>
    <w:rsid w:val="0061228A"/>
    <w:rsid w:val="006215AA"/>
    <w:rsid w:val="006340D9"/>
    <w:rsid w:val="00643B8E"/>
    <w:rsid w:val="00653ECC"/>
    <w:rsid w:val="00665EBC"/>
    <w:rsid w:val="00680479"/>
    <w:rsid w:val="0069156D"/>
    <w:rsid w:val="0069470D"/>
    <w:rsid w:val="006A476C"/>
    <w:rsid w:val="006C6A93"/>
    <w:rsid w:val="006D21AC"/>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2BE5"/>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67C1E"/>
    <w:rsid w:val="00C74E9D"/>
    <w:rsid w:val="00C82FD3"/>
    <w:rsid w:val="00CC6B7B"/>
    <w:rsid w:val="00CD3619"/>
    <w:rsid w:val="00CE6897"/>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82B7D"/>
    <w:rsid w:val="00EB00A2"/>
    <w:rsid w:val="00EB1BF3"/>
    <w:rsid w:val="00EF3EEE"/>
    <w:rsid w:val="00F149A7"/>
    <w:rsid w:val="00F50BAF"/>
    <w:rsid w:val="00F52C10"/>
    <w:rsid w:val="00F81FFD"/>
    <w:rsid w:val="00F85228"/>
    <w:rsid w:val="00F86E0B"/>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E63771-5597-43F4-9801-9DD91ECA0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351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510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FB6AD0-7AC6-4733-A71C-23A43330B9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2E4C1979</Template>
  <TotalTime>0</TotalTime>
  <Pages>3</Pages>
  <Words>263</Words>
  <Characters>1540</Characters>
  <Application>Microsoft Office Word</Application>
  <DocSecurity>0</DocSecurity>
  <Lines>59</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228 Text of Previous Version (Jan. 31, 2019) - South Carolina Legislature Online</dc:title>
  <dc:subject/>
  <dc:creator>Angie Morgan</dc:creator>
  <cp:keywords/>
  <dc:description/>
  <cp:lastModifiedBy>Lavarres Lynch</cp:lastModifiedBy>
  <cp:revision>2</cp:revision>
  <cp:lastPrinted>2018-11-30T15:46:00Z</cp:lastPrinted>
  <dcterms:created xsi:type="dcterms:W3CDTF">2019-01-31T19:28:00Z</dcterms:created>
  <dcterms:modified xsi:type="dcterms:W3CDTF">2019-01-31T19:28:00Z</dcterms:modified>
</cp:coreProperties>
</file>