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FDD" w:rsidRDefault="00CC7FDD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CC7FDD" w:rsidRDefault="00CC7FDD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30, 2019</w:t>
      </w:r>
    </w:p>
    <w:p w:rsidR="00CC7FDD" w:rsidRDefault="00CC7FDD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FDD" w:rsidRPr="00CC7FDD" w:rsidRDefault="00CC7FDD" w:rsidP="00CC7FD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3369</w:t>
      </w:r>
    </w:p>
    <w:p w:rsidR="00CC7FDD" w:rsidRDefault="00CC7FDD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FDD" w:rsidRDefault="00CC7FDD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Bernstein, Erickson, Collins, Brawley, Henegan, Rose, Caskey, Clary, Pope, Bryant and Fry</w:t>
      </w:r>
    </w:p>
    <w:p w:rsidR="00CC7FDD" w:rsidRDefault="00CC7FDD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FDD" w:rsidRDefault="00CC7FDD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1/30/19--H.</w:t>
      </w:r>
    </w:p>
    <w:p w:rsidR="00CC7FDD" w:rsidRDefault="00CC7FDD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CC7FDD" w:rsidRDefault="00CC7FDD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u w:val="single"/>
        </w:rPr>
      </w:pPr>
      <w:r>
        <w:rPr>
          <w:u w:val="single"/>
        </w:rPr>
        <w:t>            </w:t>
      </w:r>
    </w:p>
    <w:p w:rsidR="007003A3" w:rsidRPr="00CC7FDD" w:rsidRDefault="007003A3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C7FDD" w:rsidRPr="00CC7FDD" w:rsidRDefault="00CC7FDD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CC7FDD" w:rsidRDefault="00CC7FDD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3369) to amend the Code of Laws of South Carolina, 1976, by repealing Section 20</w:t>
      </w:r>
      <w:r>
        <w:noBreakHyphen/>
        <w:t>1</w:t>
      </w:r>
      <w:r>
        <w:noBreakHyphen/>
        <w:t>300 relating to the issuance of a marriage license to minors when the female, etc., respectfully</w:t>
      </w:r>
    </w:p>
    <w:p w:rsidR="00CC7FDD" w:rsidRPr="00CC7FDD" w:rsidRDefault="00CC7FDD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C7FDD" w:rsidRDefault="00CC7FDD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CC7FDD" w:rsidRDefault="00CC7FDD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FDD" w:rsidRDefault="00CC7FDD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PETER M. MCCOY, JR. for Committee.</w:t>
      </w:r>
    </w:p>
    <w:p w:rsidR="00CC7FDD" w:rsidRPr="00CC7FDD" w:rsidRDefault="00CC7FDD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C7FDD" w:rsidRDefault="00CC7FDD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FDD" w:rsidRDefault="00CC7FDD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C7FDD" w:rsidSect="00CC7FD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A3F96" w:rsidRDefault="000A3F96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72" w:rsidRDefault="00E04E72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72" w:rsidRDefault="00E04E72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72" w:rsidRDefault="00E04E72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72" w:rsidRDefault="00E04E72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72" w:rsidRDefault="00E04E72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72" w:rsidRDefault="00E04E72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3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513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3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3609AB">
        <w:t xml:space="preserve"> AMEND THE </w:t>
      </w:r>
      <w:r>
        <w:t xml:space="preserve">CODE OF LAWS OF SOUTH CAROLINA, 1976, </w:t>
      </w:r>
      <w:r w:rsidR="003609AB">
        <w:t>BY REPEALING SECTION 20</w:t>
      </w:r>
      <w:r w:rsidR="00BB7A56">
        <w:noBreakHyphen/>
      </w:r>
      <w:r w:rsidR="003609AB">
        <w:t>1</w:t>
      </w:r>
      <w:r w:rsidR="00BB7A56">
        <w:noBreakHyphen/>
      </w:r>
      <w:r w:rsidR="003609AB">
        <w:t xml:space="preserve">300 </w:t>
      </w:r>
      <w:r>
        <w:t xml:space="preserve">RELATING TO THE ISSUANCE OF A MARRIAGE LICENSE TO </w:t>
      </w:r>
      <w:r w:rsidR="00962EBC">
        <w:t>MINORS WHEN THE FEMALE IS</w:t>
      </w:r>
      <w:r>
        <w:t xml:space="preserve"> PREGNANT </w:t>
      </w:r>
      <w:r w:rsidR="00962EBC">
        <w:t>OR HAS</w:t>
      </w:r>
      <w:r>
        <w:t xml:space="preserve"> GIVEN BIRTH TO A CHILD.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5132" w:rsidRDefault="00B45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45132" w:rsidRDefault="00B45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132" w:rsidRDefault="00B45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3129">
        <w:t>Section 20</w:t>
      </w:r>
      <w:r w:rsidR="00BB7A56">
        <w:noBreakHyphen/>
      </w:r>
      <w:r w:rsidR="002D3129">
        <w:t>1</w:t>
      </w:r>
      <w:r w:rsidR="00BB7A56">
        <w:noBreakHyphen/>
      </w:r>
      <w:r w:rsidR="002D3129">
        <w:t>300 of the 1976 Code is repealed.</w:t>
      </w:r>
    </w:p>
    <w:p w:rsidR="00B45132" w:rsidRDefault="00B45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132" w:rsidRDefault="00B45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 w:rsidR="003609AB">
        <w:tab/>
        <w:t>2</w:t>
      </w:r>
      <w:r>
        <w:t>.</w:t>
      </w:r>
      <w:r>
        <w:tab/>
        <w:t>This act takes effect upon approval by the Governor.</w:t>
      </w:r>
    </w:p>
    <w:p w:rsidR="004B599D" w:rsidRDefault="00BB7A56" w:rsidP="00D82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26B4" w:rsidRDefault="004C26B4" w:rsidP="004C26B4">
      <w:pPr>
        <w:suppressAutoHyphens/>
      </w:pPr>
    </w:p>
    <w:sectPr w:rsidR="004C26B4" w:rsidSect="00CC7FD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132" w:rsidRDefault="00B45132" w:rsidP="009F0C77">
      <w:r>
        <w:separator/>
      </w:r>
    </w:p>
  </w:endnote>
  <w:endnote w:type="continuationSeparator" w:id="0">
    <w:p w:rsidR="00B45132" w:rsidRDefault="00B451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9723EA-9DD8-40DB-95FB-7FC08904DDE1}"/>
    <w:embedBold r:id="rId2" w:fontKey="{8CC1225B-80D7-42BA-9A1D-0289688BF2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B2E6027-FD72-4264-8F1F-D303F4D036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5E7C39-D7D6-49CB-A0DC-FEC316F763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A28420-E9FD-48EA-8851-A63DC123594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599D" w:rsidRPr="000A3F96" w:rsidRDefault="000A3F96" w:rsidP="000A3F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</w:t>
    </w:r>
    <w:r w:rsidR="00CC7FDD">
      <w:t>-</w:t>
    </w:r>
    <w:r w:rsidR="00CC7FDD">
      <w:fldChar w:fldCharType="begin"/>
    </w:r>
    <w:r w:rsidR="00CC7FDD">
      <w:instrText xml:space="preserve"> PAGE  \* MERGEFORMAT </w:instrText>
    </w:r>
    <w:r w:rsidR="00CC7FDD">
      <w:fldChar w:fldCharType="separate"/>
    </w:r>
    <w:r w:rsidR="006707B6">
      <w:rPr>
        <w:noProof/>
      </w:rPr>
      <w:t>1</w:t>
    </w:r>
    <w:r w:rsidR="00CC7FDD">
      <w:fldChar w:fldCharType="end"/>
    </w:r>
    <w:r w:rsidR="00CC7FD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FDD" w:rsidRPr="000A3F96" w:rsidRDefault="00CC7FDD" w:rsidP="000A3F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26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132" w:rsidRDefault="00B45132" w:rsidP="009F0C77">
      <w:r>
        <w:separator/>
      </w:r>
    </w:p>
  </w:footnote>
  <w:footnote w:type="continuationSeparator" w:id="0">
    <w:p w:rsidR="00B45132" w:rsidRDefault="00B451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47VR19"/>
    <w:docVar w:name="CoverBillType" w:val="b"/>
    <w:docVar w:name="DocPath" w:val="L:\Council\bills\CC\15347VR19.DOCX"/>
    <w:docVar w:name="dvBillNumber" w:val="336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45132"/>
    <w:rsid w:val="00011869"/>
    <w:rsid w:val="00015CD6"/>
    <w:rsid w:val="000A3F96"/>
    <w:rsid w:val="000E0100"/>
    <w:rsid w:val="000E1785"/>
    <w:rsid w:val="000F40FA"/>
    <w:rsid w:val="001035F1"/>
    <w:rsid w:val="0010776B"/>
    <w:rsid w:val="00133E66"/>
    <w:rsid w:val="001435A3"/>
    <w:rsid w:val="00143679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32A3"/>
    <w:rsid w:val="002D3129"/>
    <w:rsid w:val="002E4DC6"/>
    <w:rsid w:val="002E5912"/>
    <w:rsid w:val="002E645A"/>
    <w:rsid w:val="002E71A4"/>
    <w:rsid w:val="00301B21"/>
    <w:rsid w:val="00325348"/>
    <w:rsid w:val="0032732C"/>
    <w:rsid w:val="00336AD0"/>
    <w:rsid w:val="003609AB"/>
    <w:rsid w:val="0037079A"/>
    <w:rsid w:val="003C4DAB"/>
    <w:rsid w:val="003D01E8"/>
    <w:rsid w:val="003E5288"/>
    <w:rsid w:val="003F6D79"/>
    <w:rsid w:val="00414D36"/>
    <w:rsid w:val="0041760A"/>
    <w:rsid w:val="00417C01"/>
    <w:rsid w:val="004403BD"/>
    <w:rsid w:val="00444D04"/>
    <w:rsid w:val="00461441"/>
    <w:rsid w:val="004809EE"/>
    <w:rsid w:val="004B599D"/>
    <w:rsid w:val="004C26B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7B6"/>
    <w:rsid w:val="006913C9"/>
    <w:rsid w:val="0069470D"/>
    <w:rsid w:val="006D58AA"/>
    <w:rsid w:val="007003A3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2EBC"/>
    <w:rsid w:val="009B44AF"/>
    <w:rsid w:val="009C6A0B"/>
    <w:rsid w:val="009F0C77"/>
    <w:rsid w:val="009F4DD1"/>
    <w:rsid w:val="00A02543"/>
    <w:rsid w:val="00A17B1D"/>
    <w:rsid w:val="00A41684"/>
    <w:rsid w:val="00A56067"/>
    <w:rsid w:val="00A64E80"/>
    <w:rsid w:val="00A72BCD"/>
    <w:rsid w:val="00A741D9"/>
    <w:rsid w:val="00A833AB"/>
    <w:rsid w:val="00A9741D"/>
    <w:rsid w:val="00AC34A2"/>
    <w:rsid w:val="00AD1C9A"/>
    <w:rsid w:val="00AD4B17"/>
    <w:rsid w:val="00AE7401"/>
    <w:rsid w:val="00B412D4"/>
    <w:rsid w:val="00B45132"/>
    <w:rsid w:val="00BB7A56"/>
    <w:rsid w:val="00BD4DCA"/>
    <w:rsid w:val="00BE3C22"/>
    <w:rsid w:val="00C0345E"/>
    <w:rsid w:val="00C31C95"/>
    <w:rsid w:val="00C3483A"/>
    <w:rsid w:val="00C74E9D"/>
    <w:rsid w:val="00C826DD"/>
    <w:rsid w:val="00C82FD3"/>
    <w:rsid w:val="00C92819"/>
    <w:rsid w:val="00C94AB0"/>
    <w:rsid w:val="00CA3B7E"/>
    <w:rsid w:val="00CC6B7B"/>
    <w:rsid w:val="00CC7FDD"/>
    <w:rsid w:val="00CD2089"/>
    <w:rsid w:val="00D73A67"/>
    <w:rsid w:val="00D8250D"/>
    <w:rsid w:val="00D970A9"/>
    <w:rsid w:val="00DF3845"/>
    <w:rsid w:val="00E04E72"/>
    <w:rsid w:val="00E41911"/>
    <w:rsid w:val="00E44B57"/>
    <w:rsid w:val="00E53E6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76DAF7-D72A-4F7B-9111-6B01D2837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E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E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77D33-7EA4-47B6-9061-5C306ADF6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EB19CE18</Template>
  <TotalTime>0</TotalTime>
  <Pages>2</Pages>
  <Words>171</Words>
  <Characters>823</Characters>
  <Application>Microsoft Office Word</Application>
  <DocSecurity>0</DocSecurity>
  <Lines>48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3369: Subject not yet available - South Carolina Legislature Online</vt:lpstr>
    </vt:vector>
  </TitlesOfParts>
  <Company>LPITS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3369 Text of Previous Version (Jan. 30, 2019) - South Carolina Legislature Online</dc:title>
  <dc:creator>Chris Charlton</dc:creator>
  <cp:lastModifiedBy>Miriam Cook</cp:lastModifiedBy>
  <cp:revision>2</cp:revision>
  <cp:lastPrinted>2019-01-31T01:12:00Z</cp:lastPrinted>
  <dcterms:created xsi:type="dcterms:W3CDTF">2019-01-31T01:13:00Z</dcterms:created>
  <dcterms:modified xsi:type="dcterms:W3CDTF">2019-01-31T01:13:00Z</dcterms:modified>
</cp:coreProperties>
</file>