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CE1" w:rsidRDefault="000B5CE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3D79">
        <w:rPr>
          <w:b/>
          <w:sz w:val="30"/>
          <w:szCs w:val="30"/>
        </w:rPr>
        <w:t>BILL</w:t>
      </w:r>
    </w:p>
    <w:p w:rsidR="00F42605" w:rsidRPr="00325348" w:rsidRDefault="00F42605" w:rsidP="000B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Default="006606DE" w:rsidP="000B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44-7-110, 44-7-120, 44-7-130, 44-7-140, 44-7-150, AND 44-7-320, CODE OF LAWS OF SOUTH CAROLINA, 1976, ALL RELATING TO THE REGULATION OF HEALTH CARE FACILITIES IN THE STATE, SO AS TO ELIMINATE REFERENCES TO CERTIFICATE OF NEED REQUIREMENTS;</w:t>
      </w:r>
      <w:r w:rsidR="004D14BA">
        <w:t xml:space="preserve"> </w:t>
      </w:r>
      <w:r>
        <w:t>TO REPEAL SECTIONS 44-7-160, 44-7-170, 44</w:t>
      </w:r>
      <w:r>
        <w:noBreakHyphen/>
        <w:t>7</w:t>
      </w:r>
      <w:r>
        <w:noBreakHyphen/>
        <w:t>180, 44</w:t>
      </w:r>
      <w:r>
        <w:noBreakHyphen/>
        <w:t>7</w:t>
      </w:r>
      <w:r>
        <w:noBreakHyphen/>
        <w:t>190, 44</w:t>
      </w:r>
      <w:r>
        <w:noBreakHyphen/>
        <w:t>7</w:t>
      </w:r>
      <w:r>
        <w:noBreakHyphen/>
        <w:t>200, 44</w:t>
      </w:r>
      <w:r>
        <w:noBreakHyphen/>
        <w:t>7</w:t>
      </w:r>
      <w:r>
        <w:noBreakHyphen/>
        <w:t>210, 44</w:t>
      </w:r>
      <w:r>
        <w:noBreakHyphen/>
        <w:t>7</w:t>
      </w:r>
      <w:r>
        <w:noBreakHyphen/>
        <w:t>220, 44</w:t>
      </w:r>
      <w:r>
        <w:noBreakHyphen/>
        <w:t>7</w:t>
      </w:r>
      <w:r>
        <w:noBreakHyphen/>
        <w:t>225,</w:t>
      </w:r>
      <w:r w:rsidR="004D14BA">
        <w:t xml:space="preserve"> </w:t>
      </w:r>
      <w:r>
        <w:t>44</w:t>
      </w:r>
      <w:r>
        <w:noBreakHyphen/>
        <w:t>7</w:t>
      </w:r>
      <w:r>
        <w:noBreakHyphen/>
        <w:t>230</w:t>
      </w:r>
      <w:r w:rsidR="00E24819">
        <w:t>,</w:t>
      </w:r>
      <w:r>
        <w:t xml:space="preserve"> </w:t>
      </w:r>
      <w:r w:rsidR="004D14BA">
        <w:t xml:space="preserve">AND 44-7-240 </w:t>
      </w:r>
      <w:r>
        <w:t>ALL RELATING TO THE CERTIFICATE OF NEED PROGRAM; TO RENAME ARTICLE 3, CHAPTER 7, TITLE 44</w:t>
      </w:r>
      <w:r w:rsidR="004D14BA">
        <w:t xml:space="preserve"> AS “STATE HEALTH FACILITY LICENSURE</w:t>
      </w:r>
      <w:r w:rsidR="00024037">
        <w:t xml:space="preserve"> ACT</w:t>
      </w:r>
      <w:r w:rsidR="004D14BA">
        <w:t>”</w:t>
      </w:r>
      <w:r>
        <w:t>; AND</w:t>
      </w:r>
      <w:r w:rsidR="004D14BA">
        <w:t xml:space="preserve"> </w:t>
      </w:r>
      <w:r>
        <w:t>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A93" w:rsidRDefault="001E6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93" w:rsidRDefault="001E6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44-7-110 of the 1976 Code is amended to read:</w:t>
      </w:r>
    </w:p>
    <w:p w:rsidR="001E6A93" w:rsidRDefault="001E6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93" w:rsidRDefault="001E6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6A93">
        <w:t>2</w:t>
      </w:r>
      <w:r>
        <w:t>.</w:t>
      </w:r>
      <w:r>
        <w:tab/>
      </w:r>
      <w:r w:rsidR="00FA20FD">
        <w:t>Section 44</w:t>
      </w:r>
      <w:r w:rsidR="008B7E7F">
        <w:noBreakHyphen/>
      </w:r>
      <w:r w:rsidR="00FA20FD">
        <w:t>7</w:t>
      </w:r>
      <w:r w:rsidR="008B7E7F">
        <w:noBreakHyphen/>
      </w:r>
      <w:r w:rsidR="00FA20FD">
        <w:t>120 of the 1976 Code is amended to read:</w:t>
      </w:r>
    </w:p>
    <w:p w:rsidR="00FA20FD" w:rsidRDefault="00FA2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FD" w:rsidRPr="00FA20FD" w:rsidRDefault="00FA20FD"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8B7E7F">
        <w:noBreakHyphen/>
      </w:r>
      <w:r>
        <w:t>7</w:t>
      </w:r>
      <w:r w:rsidR="008B7E7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FA20FD" w:rsidRPr="00FA20FD" w:rsidRDefault="008B7E7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00FA20FD" w:rsidRPr="00FA20FD">
        <w:rPr>
          <w:strike/>
        </w:rPr>
        <w:t>(1)</w:t>
      </w:r>
      <w:r w:rsidRPr="008B7E7F">
        <w:tab/>
      </w:r>
      <w:r w:rsidR="00FA20FD" w:rsidRPr="00FA20FD">
        <w:rPr>
          <w:strike/>
        </w:rPr>
        <w:t>the issuance of a Certificate of Need before undertaking a project prescribed by this article;</w:t>
      </w:r>
    </w:p>
    <w:p w:rsidR="00FA20FD" w:rsidRPr="00FA20FD" w:rsidRDefault="008B7E7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lastRenderedPageBreak/>
        <w:tab/>
      </w:r>
      <w:r w:rsidR="00FA20FD" w:rsidRPr="00FA20FD">
        <w:rPr>
          <w:strike/>
        </w:rPr>
        <w:t>(2)</w:t>
      </w:r>
      <w:r w:rsidRPr="008B7E7F">
        <w:tab/>
      </w:r>
      <w:r w:rsidR="00FA20FD" w:rsidRPr="00FA20FD">
        <w:rPr>
          <w:strike/>
        </w:rPr>
        <w:t>adoption of procedures and criteria for submittal of an application and appropriate review before issuance of a Certificate of Need;</w:t>
      </w:r>
    </w:p>
    <w:p w:rsidR="00FA20FD" w:rsidRPr="00FA20FD" w:rsidRDefault="008B7E7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00FA20FD" w:rsidRPr="00FA20FD">
        <w:rPr>
          <w:strike/>
        </w:rPr>
        <w:t>(3)</w:t>
      </w:r>
      <w:r w:rsidRPr="008B7E7F">
        <w:tab/>
      </w:r>
      <w:r w:rsidR="00FA20FD" w:rsidRPr="00FA20FD">
        <w:rPr>
          <w:strike/>
        </w:rPr>
        <w:t>preparation and publication of a State Health Plan;</w:t>
      </w:r>
    </w:p>
    <w:p w:rsidR="00FA20FD" w:rsidRDefault="008B7E7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00FA20FD" w:rsidRPr="00FA20FD">
        <w:rPr>
          <w:strike/>
        </w:rPr>
        <w:t>(4)</w:t>
      </w:r>
      <w:r w:rsidR="00FA20FD">
        <w:tab/>
      </w:r>
      <w:r w:rsidR="00FA20FD" w:rsidRPr="00E36661">
        <w:t>the licensure of facilities rendering medical, nursing, and other health care.</w:t>
      </w:r>
      <w:r w:rsidR="00FA20FD">
        <w:t>”</w:t>
      </w:r>
    </w:p>
    <w:p w:rsidR="00B5323F" w:rsidRDefault="00B5323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23F" w:rsidRDefault="00B5323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6BC9">
        <w:t>3</w:t>
      </w:r>
      <w:r>
        <w:t>.</w:t>
      </w:r>
      <w:r>
        <w:tab/>
        <w:t>Section 44</w:t>
      </w:r>
      <w:r w:rsidR="008B7E7F">
        <w:noBreakHyphen/>
      </w:r>
      <w:r>
        <w:t>7</w:t>
      </w:r>
      <w:r w:rsidR="008B7E7F">
        <w:noBreakHyphen/>
      </w:r>
      <w:r>
        <w:t>130 of the 1976 Code is amended to read:</w:t>
      </w:r>
    </w:p>
    <w:p w:rsidR="00B5323F" w:rsidRDefault="00B5323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E7F">
        <w:noBreakHyphen/>
      </w:r>
      <w:r>
        <w:t>7</w:t>
      </w:r>
      <w:r w:rsidR="008B7E7F">
        <w:noBreakHyphen/>
      </w:r>
      <w:r>
        <w:t>130.</w:t>
      </w:r>
      <w:r>
        <w:tab/>
      </w:r>
      <w:r w:rsidRPr="00E36661">
        <w:t>As used in this article: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8B7E7F" w:rsidRPr="00294FD0">
        <w:rPr>
          <w:strike/>
        </w:rPr>
        <w:t>‘</w:t>
      </w:r>
      <w:r w:rsidRPr="00294FD0">
        <w:rPr>
          <w:strike/>
        </w:rPr>
        <w:t>Affected person</w:t>
      </w:r>
      <w:r w:rsidR="008B7E7F" w:rsidRPr="00294FD0">
        <w:rPr>
          <w:strike/>
        </w:rPr>
        <w:t>’</w:t>
      </w:r>
      <w:r w:rsidRPr="00294FD0">
        <w:rPr>
          <w:strike/>
        </w:rPr>
        <w:t xml:space="preserve">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sidR="00F14241">
        <w:rPr>
          <w:strike/>
        </w:rPr>
        <w:t xml:space="preserve"> would otherwise be considered ‘</w:t>
      </w:r>
      <w:r w:rsidRPr="00294FD0">
        <w:rPr>
          <w:strike/>
        </w:rPr>
        <w:t>affected persons</w:t>
      </w:r>
      <w:r w:rsidR="00F14241">
        <w:rPr>
          <w:strike/>
        </w:rPr>
        <w:t>’</w:t>
      </w:r>
      <w:r w:rsidRPr="00294FD0">
        <w:rPr>
          <w:strike/>
        </w:rPr>
        <w:t xml:space="preserve"> are not included unless that state provides for similar involvement of persons from South Carolina in its certificate of need process.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(2)</w:t>
      </w:r>
      <w:r>
        <w:tab/>
      </w:r>
      <w:r w:rsidR="008B7E7F" w:rsidRPr="008B7E7F">
        <w:t>‘</w:t>
      </w:r>
      <w:r w:rsidRPr="00E36661">
        <w:t>Ambulatory surgical facility</w:t>
      </w:r>
      <w:r w:rsidR="008B7E7F"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(3)</w:t>
      </w:r>
      <w:r w:rsidR="00294FD0">
        <w:rPr>
          <w:u w:val="single"/>
        </w:rPr>
        <w:t>(2)</w:t>
      </w:r>
      <w:r>
        <w:tab/>
      </w:r>
      <w:r w:rsidR="008B7E7F" w:rsidRPr="008B7E7F">
        <w:t>‘</w:t>
      </w:r>
      <w:r w:rsidRPr="00E36661">
        <w:t>Board</w:t>
      </w:r>
      <w:r w:rsidR="008B7E7F" w:rsidRPr="008B7E7F">
        <w:t>’</w:t>
      </w:r>
      <w:r w:rsidRPr="00E36661">
        <w:t xml:space="preserve"> means the State Board of Health and Environmental Control.</w:t>
      </w:r>
    </w:p>
    <w:p w:rsidR="00B5323F" w:rsidRPr="00294FD0"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4FD0">
        <w:rPr>
          <w:strike/>
        </w:rPr>
        <w:t>(4)</w:t>
      </w:r>
      <w:r w:rsidRPr="00294FD0">
        <w:rPr>
          <w:strike/>
        </w:rPr>
        <w:tab/>
        <w:t>Reserved.</w:t>
      </w:r>
    </w:p>
    <w:p w:rsidR="00B5323F" w:rsidRPr="00294FD0"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50D0B">
        <w:tab/>
      </w:r>
      <w:r w:rsidRPr="00294FD0">
        <w:rPr>
          <w:strike/>
        </w:rPr>
        <w:t>(5)</w:t>
      </w:r>
      <w:r w:rsidRPr="00294FD0">
        <w:rPr>
          <w:strike/>
        </w:rPr>
        <w:tab/>
      </w:r>
      <w:r w:rsidR="008B7E7F" w:rsidRPr="00294FD0">
        <w:rPr>
          <w:strike/>
        </w:rPr>
        <w:t>‘</w:t>
      </w:r>
      <w:r w:rsidRPr="00294FD0">
        <w:rPr>
          <w:strike/>
        </w:rPr>
        <w:t>Competing applicants</w:t>
      </w:r>
      <w:r w:rsidR="008B7E7F" w:rsidRPr="00294FD0">
        <w:rPr>
          <w:strike/>
        </w:rPr>
        <w:t>’</w:t>
      </w:r>
      <w:r w:rsidRPr="00294FD0">
        <w:rPr>
          <w:strike/>
        </w:rPr>
        <w:t xml:space="preserve">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0B">
        <w:tab/>
      </w:r>
      <w:r w:rsidRPr="00294FD0">
        <w:rPr>
          <w:strike/>
        </w:rPr>
        <w:t>(6)</w:t>
      </w:r>
      <w:r w:rsidR="00294FD0">
        <w:rPr>
          <w:u w:val="single"/>
        </w:rPr>
        <w:t>(3)</w:t>
      </w:r>
      <w:r>
        <w:tab/>
      </w:r>
      <w:r w:rsidR="008B7E7F" w:rsidRPr="008B7E7F">
        <w:t>‘</w:t>
      </w:r>
      <w:r w:rsidRPr="00E36661">
        <w:t>Community residential care facility</w:t>
      </w:r>
      <w:r w:rsidR="008B7E7F" w:rsidRPr="008B7E7F">
        <w:t>’</w:t>
      </w:r>
      <w:r w:rsidRPr="00E36661">
        <w:t xml:space="preserve"> means a facility which offers room and board and provides a degree of personal assistance for two or more persons eighteen years old or older.</w:t>
      </w:r>
    </w:p>
    <w:p w:rsidR="00057E90" w:rsidRPr="00057E90"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294FD0">
        <w:rPr>
          <w:strike/>
        </w:rPr>
        <w:t>(7)</w:t>
      </w:r>
      <w:r w:rsidR="00294FD0">
        <w:rPr>
          <w:u w:val="single"/>
        </w:rPr>
        <w:t>(4)</w:t>
      </w:r>
      <w:r>
        <w:tab/>
      </w:r>
      <w:r w:rsidR="008B7E7F" w:rsidRPr="008B7E7F">
        <w:t>‘</w:t>
      </w:r>
      <w:r w:rsidRPr="00046E33">
        <w:rPr>
          <w:strike/>
        </w:rPr>
        <w:t>Day</w:t>
      </w:r>
      <w:r w:rsidR="008B7E7F" w:rsidRPr="00046E33">
        <w:rPr>
          <w:strike/>
        </w:rPr>
        <w:noBreakHyphen/>
      </w:r>
      <w:r w:rsidRPr="00046E33">
        <w:rPr>
          <w:strike/>
        </w:rPr>
        <w:t>care</w:t>
      </w:r>
      <w:r w:rsidR="00046E33">
        <w:t xml:space="preserve"> </w:t>
      </w:r>
      <w:r w:rsidR="00046E33">
        <w:rPr>
          <w:u w:val="single"/>
        </w:rPr>
        <w:t>Daycare</w:t>
      </w:r>
      <w:r w:rsidRPr="00E36661">
        <w:t xml:space="preserve"> facility for adults</w:t>
      </w:r>
      <w:r w:rsidR="008B7E7F" w:rsidRPr="008B7E7F">
        <w:t>’</w:t>
      </w:r>
      <w:r w:rsidRPr="00E36661">
        <w:t xml:space="preserve"> means a facility for adults eighteen years or older which</w:t>
      </w:r>
      <w:r w:rsidR="00057E90">
        <w:rPr>
          <w:u w:val="single"/>
        </w:rPr>
        <w:t>:</w:t>
      </w:r>
    </w:p>
    <w:p w:rsidR="00057E90" w:rsidRDefault="00057E90"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00B5323F" w:rsidRPr="00E36661">
        <w:t>offers in a group setting a program of individual and group activities and therapies</w:t>
      </w:r>
      <w:r>
        <w:rPr>
          <w:u w:val="single"/>
        </w:rPr>
        <w:t>;</w:t>
      </w:r>
      <w:r w:rsidR="00B5323F" w:rsidRPr="00057E90">
        <w:rPr>
          <w:strike/>
        </w:rPr>
        <w:t>. The program</w:t>
      </w:r>
    </w:p>
    <w:p w:rsidR="00057E90" w:rsidRDefault="00057E90"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00B5323F" w:rsidRPr="00E36661">
        <w:t>is directed toward providing community</w:t>
      </w:r>
      <w:r w:rsidR="008B7E7F">
        <w:noBreakHyphen/>
      </w:r>
      <w:r w:rsidR="00B5323F" w:rsidRPr="00E36661">
        <w:t>based care for those in need of a supportive setting for less than twenty</w:t>
      </w:r>
      <w:r w:rsidR="008B7E7F">
        <w:noBreakHyphen/>
      </w:r>
      <w:r w:rsidR="00B5323F" w:rsidRPr="00E36661">
        <w:t>four hours a day</w:t>
      </w:r>
      <w:r w:rsidR="00B5323F" w:rsidRPr="00057E90">
        <w:rPr>
          <w:strike/>
        </w:rPr>
        <w:t>, thereby preventing</w:t>
      </w:r>
      <w:r>
        <w:t xml:space="preserve"> </w:t>
      </w:r>
      <w:r>
        <w:rPr>
          <w:u w:val="single"/>
        </w:rPr>
        <w:t>to prevent</w:t>
      </w:r>
      <w:r w:rsidR="00B5323F" w:rsidRPr="00E36661">
        <w:t xml:space="preserve"> unnecessary institutionalization</w:t>
      </w:r>
      <w:r w:rsidR="00B5323F" w:rsidRPr="00057E90">
        <w:rPr>
          <w:strike/>
        </w:rPr>
        <w:t>,</w:t>
      </w:r>
      <w:r>
        <w:rPr>
          <w:u w:val="single"/>
        </w:rPr>
        <w:t>;</w:t>
      </w:r>
      <w:r>
        <w:t xml:space="preserve"> and </w:t>
      </w:r>
    </w:p>
    <w:p w:rsidR="00B5323F" w:rsidRDefault="00057E90"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sidR="00B5323F" w:rsidRPr="00057E90">
        <w:rPr>
          <w:strike/>
        </w:rPr>
        <w:t>shall provide</w:t>
      </w:r>
      <w:r>
        <w:t xml:space="preserve"> </w:t>
      </w:r>
      <w:r>
        <w:rPr>
          <w:u w:val="single"/>
        </w:rPr>
        <w:t>provides</w:t>
      </w:r>
      <w:r w:rsidR="00B5323F" w:rsidRPr="00E36661">
        <w:t xml:space="preserve"> a minimum of four and a maximum of fourteen hours of operation a day.</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(8)</w:t>
      </w:r>
      <w:r w:rsidR="00294FD0">
        <w:rPr>
          <w:u w:val="single"/>
        </w:rPr>
        <w:t>(5)</w:t>
      </w:r>
      <w:r>
        <w:tab/>
      </w:r>
      <w:r w:rsidR="008B7E7F" w:rsidRPr="008B7E7F">
        <w:t>‘</w:t>
      </w:r>
      <w:r w:rsidRPr="00E36661">
        <w:t>Department</w:t>
      </w:r>
      <w:r w:rsidR="008B7E7F" w:rsidRPr="008B7E7F">
        <w:t>’</w:t>
      </w:r>
      <w:r w:rsidRPr="00E36661">
        <w:t xml:space="preserve"> means the Department of Health and Environmental Control.</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(9)</w:t>
      </w:r>
      <w:r>
        <w:tab/>
      </w:r>
      <w:r w:rsidR="008B7E7F" w:rsidRPr="002C3CD0">
        <w:rPr>
          <w:strike/>
        </w:rPr>
        <w:t>‘</w:t>
      </w:r>
      <w:r w:rsidRPr="002C3CD0">
        <w:rPr>
          <w:strike/>
        </w:rPr>
        <w:t>The federal act</w:t>
      </w:r>
      <w:r w:rsidR="008B7E7F" w:rsidRPr="002C3CD0">
        <w:rPr>
          <w:strike/>
        </w:rPr>
        <w:t>’</w:t>
      </w:r>
      <w:r w:rsidRPr="002C3CD0">
        <w:rPr>
          <w:strike/>
        </w:rPr>
        <w:t xml:space="preserve"> means Title VI of the United States Public Health Service Act (the Hill</w:t>
      </w:r>
      <w:r w:rsidR="008B7E7F" w:rsidRPr="002C3CD0">
        <w:rPr>
          <w:strike/>
        </w:rPr>
        <w:noBreakHyphen/>
      </w:r>
      <w:r w:rsidRPr="002C3CD0">
        <w:rPr>
          <w:strike/>
        </w:rPr>
        <w:t>Burton Construction Program); Title XVI of the United States Public Health Service Act (National Health Planning and Resources Development Act of 1974—Public Law 93</w:t>
      </w:r>
      <w:r w:rsidR="008B7E7F" w:rsidRPr="002C3CD0">
        <w:rPr>
          <w:strike/>
        </w:rPr>
        <w:noBreakHyphen/>
      </w:r>
      <w:r w:rsidRPr="002C3CD0">
        <w:rPr>
          <w:strike/>
        </w:rPr>
        <w:t>641); grants for all center and facility construction under Public Law 91</w:t>
      </w:r>
      <w:r w:rsidR="008B7E7F" w:rsidRPr="002C3CD0">
        <w:rPr>
          <w:strike/>
        </w:rPr>
        <w:noBreakHyphen/>
      </w:r>
      <w:r w:rsidRPr="002C3CD0">
        <w:rPr>
          <w:strike/>
        </w:rPr>
        <w:t>211 (community mental health centers</w:t>
      </w:r>
      <w:r w:rsidR="008B7E7F" w:rsidRPr="002C3CD0">
        <w:rPr>
          <w:strike/>
        </w:rPr>
        <w:t>’</w:t>
      </w:r>
      <w:r w:rsidRPr="002C3CD0">
        <w:rPr>
          <w:strike/>
        </w:rPr>
        <w:t xml:space="preserve"> amendments to Title II, Public Law 88</w:t>
      </w:r>
      <w:r w:rsidR="008B7E7F" w:rsidRPr="002C3CD0">
        <w:rPr>
          <w:strike/>
        </w:rPr>
        <w:noBreakHyphen/>
      </w:r>
      <w:r w:rsidRPr="002C3CD0">
        <w:rPr>
          <w:strike/>
        </w:rPr>
        <w:t>164, Community Mental Health Centers Act); grants for all facility construction under Public Law 91</w:t>
      </w:r>
      <w:r w:rsidR="008B7E7F" w:rsidRPr="002C3CD0">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8B7E7F" w:rsidRPr="002C3CD0">
        <w:rPr>
          <w:strike/>
        </w:rPr>
        <w:noBreakHyphen/>
      </w:r>
      <w:r w:rsidRPr="002C3CD0">
        <w:rPr>
          <w:strike/>
        </w:rPr>
        <w:t>164); and other federal programs as may exist or be enacted which provide for the construction of hospitals or related health facilities.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(10)</w:t>
      </w:r>
      <w:r w:rsidR="00294FD0">
        <w:rPr>
          <w:u w:val="single"/>
        </w:rPr>
        <w:t>(</w:t>
      </w:r>
      <w:r w:rsidR="00C65A6C">
        <w:rPr>
          <w:u w:val="single"/>
        </w:rPr>
        <w:t>6</w:t>
      </w:r>
      <w:r w:rsidR="00294FD0">
        <w:rPr>
          <w:u w:val="single"/>
        </w:rPr>
        <w:t>)</w:t>
      </w:r>
      <w:r>
        <w:tab/>
      </w:r>
      <w:r w:rsidR="008B7E7F" w:rsidRPr="008B7E7F">
        <w:t>‘</w:t>
      </w:r>
      <w:r w:rsidRPr="00E36661">
        <w:t>Health care facility</w:t>
      </w:r>
      <w:r w:rsidR="008B7E7F" w:rsidRPr="008B7E7F">
        <w:t>’</w:t>
      </w:r>
      <w:r w:rsidRPr="00E36661">
        <w:t xml:space="preserve"> means</w:t>
      </w:r>
      <w:r w:rsidR="00C03FAF">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2B5BF0">
        <w:rPr>
          <w:strike/>
        </w:rPr>
        <w:t>,</w:t>
      </w:r>
      <w:r w:rsidRPr="00E36661">
        <w:t xml:space="preserve"> </w:t>
      </w:r>
      <w:r w:rsidR="00C03FAF">
        <w:rPr>
          <w:u w:val="single"/>
        </w:rPr>
        <w:t>and</w:t>
      </w:r>
      <w:r w:rsidR="00C03FAF">
        <w:t xml:space="preserve"> </w:t>
      </w:r>
      <w:r w:rsidRPr="00E36661">
        <w:t>narcotic treatment programs</w:t>
      </w:r>
      <w:r w:rsidRPr="00C03FAF">
        <w:rPr>
          <w:strike/>
        </w:rPr>
        <w:t>, and any other facility for which Certificate of Need review is required by federal law</w:t>
      </w:r>
      <w:r w:rsidRPr="00E36661">
        <w:t>.</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(11)</w:t>
      </w:r>
      <w:r w:rsidR="00294FD0">
        <w:rPr>
          <w:u w:val="single"/>
        </w:rPr>
        <w:t>(</w:t>
      </w:r>
      <w:r w:rsidR="00C65A6C">
        <w:rPr>
          <w:u w:val="single"/>
        </w:rPr>
        <w:t>7</w:t>
      </w:r>
      <w:r w:rsidR="00294FD0">
        <w:rPr>
          <w:u w:val="single"/>
        </w:rPr>
        <w:t>)</w:t>
      </w:r>
      <w:r>
        <w:tab/>
      </w:r>
      <w:r w:rsidR="008B7E7F" w:rsidRPr="008B7E7F">
        <w:t>‘</w:t>
      </w:r>
      <w:r w:rsidRPr="00E36661">
        <w:t>Health service</w:t>
      </w:r>
      <w:r w:rsidR="008B7E7F" w:rsidRPr="008B7E7F">
        <w:t>’</w:t>
      </w:r>
      <w:r w:rsidRPr="00E36661">
        <w:t xml:space="preserve"> means clinically related, diagnostic, treatment, or rehabilitative services and includes alcohol, drug abuse, and mental health </w:t>
      </w:r>
      <w:r w:rsidRPr="0011777C">
        <w:rPr>
          <w:strike/>
        </w:rPr>
        <w:t>services for which specific standards or criteria are prescribed in the State Health Plan</w:t>
      </w:r>
      <w:r w:rsidRPr="00E36661">
        <w:t>.</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(12)</w:t>
      </w:r>
      <w:r w:rsidR="00294FD0">
        <w:rPr>
          <w:u w:val="single"/>
        </w:rPr>
        <w:t>(</w:t>
      </w:r>
      <w:r w:rsidR="00C65A6C">
        <w:rPr>
          <w:u w:val="single"/>
        </w:rPr>
        <w:t>8</w:t>
      </w:r>
      <w:r w:rsidR="00294FD0">
        <w:rPr>
          <w:u w:val="single"/>
        </w:rPr>
        <w:t>)</w:t>
      </w:r>
      <w:r>
        <w:tab/>
      </w:r>
      <w:r w:rsidR="008B7E7F" w:rsidRPr="008B7E7F">
        <w:t>‘</w:t>
      </w:r>
      <w:r w:rsidRPr="00E36661">
        <w:t>Hospital</w:t>
      </w:r>
      <w:r w:rsidR="008B7E7F" w:rsidRPr="008B7E7F">
        <w:t>’</w:t>
      </w:r>
      <w:r w:rsidRPr="00E36661">
        <w:t xml:space="preserve"> means a facility organized and administered to provide overnight medical or surgical care or nursing care of illness, injury, or infirmity </w:t>
      </w:r>
      <w:r w:rsidRPr="00A819DA">
        <w:rPr>
          <w:strike/>
        </w:rPr>
        <w:t>and may provide obstetrical care, and</w:t>
      </w:r>
      <w:r w:rsidRPr="00E36661">
        <w:t xml:space="preserve"> in which all diagnoses, treatment, or care is administered by or under the direction of persons currently licensed to practice medicine, surgery, </w:t>
      </w:r>
      <w:r w:rsidRPr="00E36661">
        <w:lastRenderedPageBreak/>
        <w:t>or osteopathy</w:t>
      </w:r>
      <w:r w:rsidR="00A819DA">
        <w:rPr>
          <w:strike/>
        </w:rPr>
        <w:t xml:space="preserve">. </w:t>
      </w:r>
      <w:r w:rsidRPr="00A819DA">
        <w:rPr>
          <w:strike/>
        </w:rPr>
        <w:t>Hospital may</w:t>
      </w:r>
      <w:r w:rsidR="00A819DA">
        <w:rPr>
          <w:u w:val="single"/>
        </w:rPr>
        <w:t xml:space="preserve"> and which may provide obstetrical care and</w:t>
      </w:r>
      <w:r w:rsidRPr="00E36661">
        <w:t xml:space="preserve"> include residential treatment facilities for children and adolescents in need of mental health treatment which are physically a part of a licensed psychiatric hospital</w:t>
      </w:r>
      <w:r w:rsidR="00A819DA">
        <w:rPr>
          <w:u w:val="single"/>
        </w:rPr>
        <w:t>,</w:t>
      </w:r>
      <w:r w:rsidRPr="00A819DA">
        <w:rPr>
          <w:strike/>
        </w:rPr>
        <w:t>. This definition does not include</w:t>
      </w:r>
      <w:r w:rsidR="00A819DA">
        <w:t xml:space="preserve"> </w:t>
      </w:r>
      <w:r w:rsidR="00A819DA">
        <w:rPr>
          <w:u w:val="single"/>
        </w:rPr>
        <w:t>not including</w:t>
      </w:r>
      <w:r w:rsidRPr="00E36661">
        <w:t xml:space="preserve"> facilities which are licensed by the Department of Social Services.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(13)</w:t>
      </w:r>
      <w:r w:rsidR="00294FD0">
        <w:rPr>
          <w:u w:val="single"/>
        </w:rPr>
        <w:t>(</w:t>
      </w:r>
      <w:r w:rsidR="00C65A6C">
        <w:rPr>
          <w:u w:val="single"/>
        </w:rPr>
        <w:t>9</w:t>
      </w:r>
      <w:r w:rsidR="00294FD0">
        <w:rPr>
          <w:u w:val="single"/>
        </w:rPr>
        <w:t>)</w:t>
      </w:r>
      <w:r>
        <w:tab/>
      </w:r>
      <w:r w:rsidR="008B7E7F" w:rsidRPr="008B7E7F">
        <w:t>‘</w:t>
      </w:r>
      <w:r w:rsidRPr="00E36661">
        <w:t>Nursing home</w:t>
      </w:r>
      <w:r w:rsidR="008B7E7F" w:rsidRPr="008B7E7F">
        <w:t>’</w:t>
      </w:r>
      <w:r w:rsidRPr="00E36661">
        <w:t xml:space="preserve"> means a facility with an organized nursing staff to maintain and operate organized facilities and services to accommodate two or more unrelated persons over a period exceeding twenty</w:t>
      </w:r>
      <w:r w:rsidR="008B7E7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(14)</w:t>
      </w:r>
      <w:r w:rsidR="00294FD0">
        <w:rPr>
          <w:u w:val="single"/>
        </w:rPr>
        <w:t>(1</w:t>
      </w:r>
      <w:r w:rsidR="00C65A6C">
        <w:rPr>
          <w:u w:val="single"/>
        </w:rPr>
        <w:t>0</w:t>
      </w:r>
      <w:r w:rsidR="00294FD0">
        <w:rPr>
          <w:u w:val="single"/>
        </w:rPr>
        <w:t>)</w:t>
      </w:r>
      <w:r>
        <w:tab/>
      </w:r>
      <w:r w:rsidR="008B7E7F" w:rsidRPr="008B7E7F">
        <w:t>‘</w:t>
      </w:r>
      <w:r w:rsidRPr="00E36661">
        <w:t>Facility for chemically dependent or addicted persons</w:t>
      </w:r>
      <w:r w:rsidR="008B7E7F" w:rsidRPr="008B7E7F">
        <w:t>’</w:t>
      </w:r>
      <w:r w:rsidRPr="00E36661">
        <w:t xml:space="preserve">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(15)</w:t>
      </w:r>
      <w:r w:rsidR="00DC4D02">
        <w:rPr>
          <w:u w:val="single"/>
        </w:rPr>
        <w:t>(1</w:t>
      </w:r>
      <w:r w:rsidR="00C65A6C">
        <w:rPr>
          <w:u w:val="single"/>
        </w:rPr>
        <w:t>1</w:t>
      </w:r>
      <w:r w:rsidR="00DC4D02">
        <w:rPr>
          <w:u w:val="single"/>
        </w:rPr>
        <w:t>)</w:t>
      </w:r>
      <w:r>
        <w:tab/>
      </w:r>
      <w:r w:rsidR="008B7E7F" w:rsidRPr="008B7E7F">
        <w:t>‘</w:t>
      </w:r>
      <w:r w:rsidRPr="00E36661">
        <w:t>Person</w:t>
      </w:r>
      <w:r w:rsidR="008B7E7F"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(16)</w:t>
      </w:r>
      <w:r w:rsidR="00DC4D02">
        <w:rPr>
          <w:u w:val="single"/>
        </w:rPr>
        <w:t>(1</w:t>
      </w:r>
      <w:r w:rsidR="00C65A6C">
        <w:rPr>
          <w:u w:val="single"/>
        </w:rPr>
        <w:t>2</w:t>
      </w:r>
      <w:r w:rsidR="00DC4D02">
        <w:rPr>
          <w:u w:val="single"/>
        </w:rPr>
        <w:t>)</w:t>
      </w:r>
      <w:r>
        <w:tab/>
      </w:r>
      <w:r w:rsidR="008B7E7F" w:rsidRPr="008B7E7F">
        <w:t>‘</w:t>
      </w:r>
      <w:r w:rsidRPr="00E36661">
        <w:t>Residential treatment facility for children and adolescents</w:t>
      </w:r>
      <w:r w:rsidR="008B7E7F" w:rsidRPr="008B7E7F">
        <w:t>’</w:t>
      </w:r>
      <w:r w:rsidRPr="00E36661">
        <w:t xml:space="preserve"> means a facility operated for the assessment, diagnosis, treatment, and care of two or more </w:t>
      </w:r>
      <w:r w:rsidR="005E59EA">
        <w:t>‘</w:t>
      </w:r>
      <w:r w:rsidRPr="00E36661">
        <w:t>children and adolescents in need of mental health treatment</w:t>
      </w:r>
      <w:r w:rsidR="005E59EA">
        <w:t>’</w:t>
      </w:r>
      <w:r w:rsidRPr="00E36661">
        <w:t xml:space="preserve"> which provides: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36661">
        <w:t>a special education program with a minimum program defined by the South Carolina Department of Education;</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36661">
        <w:t>recreational facilities with an organized youth development program; and</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36661">
        <w:t>residential treatment for a child or adolescent in need of mental health treatment.</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(17)</w:t>
      </w:r>
      <w:r>
        <w:tab/>
      </w:r>
      <w:r w:rsidR="008B7E7F" w:rsidRPr="00C90305">
        <w:rPr>
          <w:strike/>
        </w:rPr>
        <w:t>‘</w:t>
      </w:r>
      <w:r w:rsidRPr="00C90305">
        <w:rPr>
          <w:strike/>
        </w:rPr>
        <w:t>Solely for research</w:t>
      </w:r>
      <w:r w:rsidR="008B7E7F" w:rsidRPr="00C90305">
        <w:rPr>
          <w:strike/>
        </w:rPr>
        <w:t>’</w:t>
      </w:r>
      <w:r w:rsidRPr="00C90305">
        <w:rPr>
          <w:strike/>
        </w:rPr>
        <w:t xml:space="preserve">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w:t>
      </w:r>
      <w:r w:rsidR="008B7E7F" w:rsidRPr="00C90305">
        <w:rPr>
          <w:strike/>
        </w:rPr>
        <w:t>‘</w:t>
      </w:r>
      <w:r w:rsidRPr="00C90305">
        <w:rPr>
          <w:strike/>
        </w:rPr>
        <w:t>solely for research</w:t>
      </w:r>
      <w:r w:rsidR="008B7E7F" w:rsidRPr="00C90305">
        <w:rPr>
          <w:strike/>
        </w:rPr>
        <w:t>’</w:t>
      </w:r>
      <w:r w:rsidRPr="00C90305">
        <w:rPr>
          <w:strike/>
        </w:rPr>
        <w:t>.</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73389">
        <w:rPr>
          <w:strike/>
        </w:rPr>
        <w:t>(18)</w:t>
      </w:r>
      <w:r w:rsidR="00F73389">
        <w:rPr>
          <w:u w:val="single"/>
        </w:rPr>
        <w:t>(1</w:t>
      </w:r>
      <w:r w:rsidR="003A2B1C">
        <w:rPr>
          <w:u w:val="single"/>
        </w:rPr>
        <w:t>3</w:t>
      </w:r>
      <w:r w:rsidR="00F73389">
        <w:rPr>
          <w:u w:val="single"/>
        </w:rPr>
        <w:t>)</w:t>
      </w:r>
      <w:r>
        <w:tab/>
      </w:r>
      <w:r w:rsidR="008B7E7F" w:rsidRPr="008B7E7F">
        <w:t>‘</w:t>
      </w:r>
      <w:r w:rsidRPr="00E36661">
        <w:t>Children, adolescents, and young adults in need of mental health treatment</w:t>
      </w:r>
      <w:r w:rsidR="008B7E7F" w:rsidRPr="008B7E7F">
        <w:t>’</w:t>
      </w:r>
      <w:r w:rsidRPr="00E36661">
        <w:t xml:space="preserve"> in a residential treatment facility means a child, adolescent, or young adult under age twenty</w:t>
      </w:r>
      <w:r w:rsidR="008B7E7F">
        <w:noBreakHyphen/>
      </w:r>
      <w:r w:rsidRPr="00E36661">
        <w:t>one who manifests a substantial disorder of cognitive or emotional process, which lessens or impairs to a marked degree that child</w:t>
      </w:r>
      <w:r w:rsidR="008B7E7F" w:rsidRPr="008B7E7F">
        <w:t>’</w:t>
      </w:r>
      <w:r w:rsidRPr="00E36661">
        <w:t>s, adolescent</w:t>
      </w:r>
      <w:r w:rsidR="008B7E7F" w:rsidRPr="008B7E7F">
        <w:t>’</w:t>
      </w:r>
      <w:r w:rsidRPr="00E36661">
        <w:t>s, or young adult</w:t>
      </w:r>
      <w:r w:rsidR="008B7E7F" w:rsidRPr="008B7E7F">
        <w:t>’</w:t>
      </w:r>
      <w:r w:rsidRPr="00E36661">
        <w:t>s capacity either to develop or to exercise age</w:t>
      </w:r>
      <w:r w:rsidR="008B7E7F">
        <w:noBreakHyphen/>
      </w:r>
      <w:r w:rsidRPr="00E36661">
        <w:t>appropriate or age</w:t>
      </w:r>
      <w:r w:rsidR="008B7E7F">
        <w:noBreakHyphen/>
      </w:r>
      <w:r w:rsidRPr="00E36661">
        <w:t>adequate behavior</w:t>
      </w:r>
      <w:r w:rsidRPr="00A03CA4">
        <w:rPr>
          <w:strike/>
        </w:rPr>
        <w:t>. The behavior includes</w:t>
      </w:r>
      <w:r w:rsidR="00A03CA4">
        <w:t xml:space="preserve"> </w:t>
      </w:r>
      <w:r w:rsidR="00A03CA4">
        <w:rPr>
          <w:u w:val="single"/>
        </w:rPr>
        <w:t>including</w:t>
      </w:r>
      <w:r w:rsidRPr="00E36661">
        <w:t xml:space="preserve">, but </w:t>
      </w:r>
      <w:r w:rsidRPr="00A03CA4">
        <w:rPr>
          <w:strike/>
        </w:rPr>
        <w:t>is</w:t>
      </w:r>
      <w:r w:rsidRPr="00E36661">
        <w:t xml:space="preserve"> not limited to, marked disorders of mood or thought processes, severe difficulties with self</w:t>
      </w:r>
      <w:r w:rsidR="008B7E7F">
        <w:noBreakHyphen/>
      </w:r>
      <w:r w:rsidRPr="00E36661">
        <w:t>control and judgment including behavior dangerous to self or others, and serious disturbances in the ability to care for and relate to others.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(19)</w:t>
      </w:r>
      <w:r w:rsidR="00F73389">
        <w:rPr>
          <w:u w:val="single"/>
        </w:rPr>
        <w:t>(1</w:t>
      </w:r>
      <w:r w:rsidR="003A2B1C">
        <w:rPr>
          <w:u w:val="single"/>
        </w:rPr>
        <w:t>4</w:t>
      </w:r>
      <w:r w:rsidR="00F73389">
        <w:rPr>
          <w:u w:val="single"/>
        </w:rPr>
        <w:t>)</w:t>
      </w:r>
      <w:r>
        <w:tab/>
      </w:r>
      <w:r w:rsidR="008B7E7F" w:rsidRPr="008B7E7F">
        <w:t>‘</w:t>
      </w:r>
      <w:r w:rsidRPr="00E36661">
        <w:t>Intermediate care facility for persons with intellectual disability</w:t>
      </w:r>
      <w:r w:rsidR="008B7E7F" w:rsidRPr="008B7E7F">
        <w:t>’</w:t>
      </w:r>
      <w:r w:rsidRPr="00E36661">
        <w:t xml:space="preserve">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B5323F" w:rsidRPr="00F73389"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73389">
        <w:rPr>
          <w:strike/>
        </w:rPr>
        <w:t>(20)</w:t>
      </w:r>
      <w:r w:rsidRPr="00F73389">
        <w:rPr>
          <w:strike/>
        </w:rPr>
        <w:tab/>
      </w:r>
      <w:r w:rsidR="008B7E7F" w:rsidRPr="00F73389">
        <w:rPr>
          <w:strike/>
        </w:rPr>
        <w:t>‘</w:t>
      </w:r>
      <w:r w:rsidRPr="00F73389">
        <w:rPr>
          <w:strike/>
        </w:rPr>
        <w:t>Freestanding or mobile technology</w:t>
      </w:r>
      <w:r w:rsidR="008B7E7F" w:rsidRPr="00F73389">
        <w:rPr>
          <w:strike/>
        </w:rPr>
        <w:t>’</w:t>
      </w:r>
      <w:r w:rsidRPr="00F73389">
        <w:rPr>
          <w:strike/>
        </w:rPr>
        <w:t xml:space="preserve"> means medical equipment owned or operated by a person other than a health care facility for which the total cost is in excess of that prescribed by regulation and for which specific standards or criteria are prescribed in the State Health Plan.</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E91">
        <w:tab/>
      </w:r>
      <w:r w:rsidRPr="00F73389">
        <w:rPr>
          <w:strike/>
        </w:rPr>
        <w:t>(21)</w:t>
      </w:r>
      <w:r w:rsidRPr="00F73389">
        <w:rPr>
          <w:strike/>
        </w:rPr>
        <w:tab/>
      </w:r>
      <w:r w:rsidR="008B7E7F" w:rsidRPr="00F73389">
        <w:rPr>
          <w:strike/>
        </w:rPr>
        <w:t>‘</w:t>
      </w:r>
      <w:r w:rsidRPr="00F73389">
        <w:rPr>
          <w:strike/>
        </w:rPr>
        <w:t>Like equipment with similar capabilities</w:t>
      </w:r>
      <w:r w:rsidR="008B7E7F" w:rsidRPr="00F73389">
        <w:rPr>
          <w:strike/>
        </w:rPr>
        <w:t>’</w:t>
      </w:r>
      <w:r w:rsidRPr="00F73389">
        <w:rPr>
          <w:strike/>
        </w:rPr>
        <w:t xml:space="preserve">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(22)</w:t>
      </w:r>
      <w:r w:rsidR="00F73389">
        <w:rPr>
          <w:u w:val="single"/>
        </w:rPr>
        <w:t>(1</w:t>
      </w:r>
      <w:r w:rsidR="003A2B1C">
        <w:rPr>
          <w:u w:val="single"/>
        </w:rPr>
        <w:t>5</w:t>
      </w:r>
      <w:r w:rsidR="00F73389">
        <w:rPr>
          <w:u w:val="single"/>
        </w:rPr>
        <w:t>)</w:t>
      </w:r>
      <w:r>
        <w:tab/>
      </w:r>
      <w:r w:rsidR="008B7E7F" w:rsidRPr="008B7E7F">
        <w:t>‘</w:t>
      </w:r>
      <w:r w:rsidRPr="00E36661">
        <w:t>Facilities wherein abortions are performed</w:t>
      </w:r>
      <w:r w:rsidR="008B7E7F" w:rsidRPr="008B7E7F">
        <w:t>’</w:t>
      </w:r>
      <w:r w:rsidRPr="00E36661">
        <w:t xml:space="preserve"> means a facility, other than a hospital, in which any second trimester or five or more first trimester abortions are performed in a month.</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(23)</w:t>
      </w:r>
      <w:r w:rsidR="00F73389">
        <w:rPr>
          <w:u w:val="single"/>
        </w:rPr>
        <w:t>(1</w:t>
      </w:r>
      <w:r w:rsidR="003A2B1C">
        <w:rPr>
          <w:u w:val="single"/>
        </w:rPr>
        <w:t>6</w:t>
      </w:r>
      <w:r w:rsidR="00F73389">
        <w:rPr>
          <w:u w:val="single"/>
        </w:rPr>
        <w:t>)</w:t>
      </w:r>
      <w:r>
        <w:tab/>
      </w:r>
      <w:r w:rsidR="008B7E7F" w:rsidRPr="008B7E7F">
        <w:t>‘</w:t>
      </w:r>
      <w:r w:rsidRPr="00E36661">
        <w:t>Radiation therapy facility</w:t>
      </w:r>
      <w:r w:rsidR="008B7E7F" w:rsidRPr="008B7E7F">
        <w:t>’</w:t>
      </w:r>
      <w:r w:rsidRPr="00E36661">
        <w:t xml:space="preserve"> means a person or a health care facility which provides or seeks to provide mega</w:t>
      </w:r>
      <w:r w:rsidR="008B7E7F">
        <w:noBreakHyphen/>
      </w:r>
      <w:r w:rsidRPr="00E36661">
        <w:t>voltage therapeutic services to patients through the use of high energy radiation.</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(24)</w:t>
      </w:r>
      <w:r w:rsidR="00F73389">
        <w:rPr>
          <w:u w:val="single"/>
        </w:rPr>
        <w:t>(1</w:t>
      </w:r>
      <w:r w:rsidR="003A2B1C">
        <w:rPr>
          <w:u w:val="single"/>
        </w:rPr>
        <w:t>7</w:t>
      </w:r>
      <w:r w:rsidR="00F73389">
        <w:rPr>
          <w:u w:val="single"/>
        </w:rPr>
        <w:t>)</w:t>
      </w:r>
      <w:r>
        <w:tab/>
      </w:r>
      <w:r w:rsidR="008B7E7F" w:rsidRPr="008B7E7F">
        <w:t>‘</w:t>
      </w:r>
      <w:r w:rsidRPr="00E36661">
        <w:t>Birthing center</w:t>
      </w:r>
      <w:r w:rsidR="008B7E7F" w:rsidRPr="008B7E7F">
        <w:t>’</w:t>
      </w:r>
      <w:r w:rsidRPr="00E36661">
        <w:t xml:space="preserve"> means a facility or other place where human births are planned to occur. This does not include the usual residence of the mother or any facility that is licensed as a hospital or the private practice of a physician who attends the birth.</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(25)</w:t>
      </w:r>
      <w:r w:rsidR="00F73389">
        <w:rPr>
          <w:u w:val="single"/>
        </w:rPr>
        <w:t>(</w:t>
      </w:r>
      <w:r w:rsidR="003A2B1C">
        <w:rPr>
          <w:u w:val="single"/>
        </w:rPr>
        <w:t>18</w:t>
      </w:r>
      <w:r w:rsidR="00F73389">
        <w:rPr>
          <w:u w:val="single"/>
        </w:rPr>
        <w:t>)</w:t>
      </w:r>
      <w:r>
        <w:tab/>
      </w:r>
      <w:r w:rsidR="008B7E7F" w:rsidRPr="008B7E7F">
        <w:t>‘</w:t>
      </w:r>
      <w:r w:rsidRPr="00E36661">
        <w:t>Freestanding emergency service</w:t>
      </w:r>
      <w:r w:rsidR="008B7E7F" w:rsidRPr="008B7E7F">
        <w:t>’</w:t>
      </w:r>
      <w:r w:rsidRPr="00E36661">
        <w:t xml:space="preserve"> also referred to as an off</w:t>
      </w:r>
      <w:r w:rsidR="008B7E7F">
        <w:noBreakHyphen/>
      </w:r>
      <w:r w:rsidRPr="00E36661">
        <w:t>campus emergency service, means an extension of an existing hospital emergency department that is an off</w:t>
      </w:r>
      <w:r w:rsidR="008B7E7F">
        <w:noBreakHyphen/>
      </w:r>
      <w:r w:rsidRPr="00E36661">
        <w:t xml:space="preserve">campus emergency </w:t>
      </w:r>
      <w:r w:rsidRPr="00E36661">
        <w:lastRenderedPageBreak/>
        <w:t>service</w:t>
      </w:r>
      <w:r w:rsidR="008B0AC9">
        <w:rPr>
          <w:u w:val="single"/>
        </w:rPr>
        <w:t>, which</w:t>
      </w:r>
      <w:r w:rsidRPr="00E36661">
        <w:t xml:space="preserve"> </w:t>
      </w:r>
      <w:r w:rsidRPr="008B0AC9">
        <w:rPr>
          <w:strike/>
        </w:rPr>
        <w:t>and that</w:t>
      </w:r>
      <w:r w:rsidRPr="00E36661">
        <w:t xml:space="preserve"> is intended to provide comprehensive emergency service</w:t>
      </w:r>
      <w:r w:rsidR="008B0AC9">
        <w:rPr>
          <w:u w:val="single"/>
        </w:rPr>
        <w:t>,</w:t>
      </w:r>
      <w:r w:rsidRPr="008B0AC9">
        <w:rPr>
          <w:strike/>
        </w:rPr>
        <w:t>. The hospital shall have a valid license and be in operation to support the off</w:t>
      </w:r>
      <w:r w:rsidR="008B7E7F" w:rsidRPr="008B0AC9">
        <w:rPr>
          <w:strike/>
        </w:rPr>
        <w:noBreakHyphen/>
      </w:r>
      <w:r w:rsidRPr="008B0AC9">
        <w:rPr>
          <w:strike/>
        </w:rPr>
        <w:t>campus emergency service.</w:t>
      </w:r>
      <w:r w:rsidR="008B0AC9">
        <w:t xml:space="preserve"> </w:t>
      </w:r>
      <w:r w:rsidR="008B0AC9">
        <w:rPr>
          <w:u w:val="single"/>
        </w:rPr>
        <w:t>but does not include</w:t>
      </w:r>
      <w:r w:rsidR="008B0AC9">
        <w:t xml:space="preserve"> a</w:t>
      </w:r>
      <w:r w:rsidRPr="00E36661">
        <w:t xml:space="preserve"> service that does not provide twenty</w:t>
      </w:r>
      <w:r w:rsidR="008B7E7F">
        <w:noBreakHyphen/>
      </w:r>
      <w:r w:rsidRPr="00E36661">
        <w:t>four hour, seven day per week operation or that is not capable of providing basic services as defined for hospital emergency departments</w:t>
      </w:r>
      <w:r w:rsidR="002F59F1">
        <w:rPr>
          <w:u w:val="single"/>
        </w:rPr>
        <w:t>. A service that does not quali</w:t>
      </w:r>
      <w:r w:rsidR="003A2B1C">
        <w:rPr>
          <w:u w:val="single"/>
        </w:rPr>
        <w:t>f</w:t>
      </w:r>
      <w:r w:rsidR="002F59F1">
        <w:rPr>
          <w:u w:val="single"/>
        </w:rPr>
        <w:t>y as a freestanding emergency service</w:t>
      </w:r>
      <w:r w:rsidRPr="00E36661">
        <w:t xml:space="preserve"> must not be classified as a freestanding emergency service and must not advertise or display or exhibit any signs or symbols that would identify the service as a freestanding emergency service.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389">
        <w:rPr>
          <w:strike/>
        </w:rPr>
        <w:t>(26)</w:t>
      </w:r>
      <w:r w:rsidRPr="00F73389">
        <w:rPr>
          <w:strike/>
        </w:rPr>
        <w:tab/>
      </w:r>
      <w:r w:rsidR="008B7E7F" w:rsidRPr="00F73389">
        <w:rPr>
          <w:strike/>
        </w:rPr>
        <w:t>‘</w:t>
      </w:r>
      <w:r w:rsidRPr="00F73389">
        <w:rPr>
          <w:strike/>
        </w:rPr>
        <w:t>Crisis stabilization unit facility</w:t>
      </w:r>
      <w:r w:rsidR="008B7E7F" w:rsidRPr="00F73389">
        <w:rPr>
          <w:strike/>
        </w:rPr>
        <w:t>’</w:t>
      </w:r>
      <w:r w:rsidRPr="00F73389">
        <w:rPr>
          <w:strike/>
        </w:rPr>
        <w:t xml:space="preserve"> means a facility, other than a health care facility, operated by the Department of Mental Health or operated in partnership with the Department of Mental Health that provides a short</w:t>
      </w:r>
      <w:r w:rsidR="008B7E7F" w:rsidRPr="00F73389">
        <w:rPr>
          <w:strike/>
        </w:rPr>
        <w:noBreakHyphen/>
      </w:r>
      <w:r w:rsidRPr="00F73389">
        <w:rPr>
          <w:strike/>
        </w:rPr>
        <w:t>term residential program, offering psychiatric stabilization services and brief, intensive crisis services to individuals eighteen and older, twenty</w:t>
      </w:r>
      <w:r w:rsidR="008B7E7F" w:rsidRPr="00F73389">
        <w:rPr>
          <w:strike/>
        </w:rPr>
        <w:noBreakHyphen/>
      </w:r>
      <w:r w:rsidRPr="00F73389">
        <w:rPr>
          <w:strike/>
        </w:rPr>
        <w:t>four hours a day, seven days a week.</w:t>
      </w:r>
      <w:r>
        <w:t>”</w:t>
      </w:r>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04" w:rsidRDefault="00A02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44-7-140 of the 1976 Code is amended to read:</w:t>
      </w:r>
    </w:p>
    <w:p w:rsidR="00A02804" w:rsidRDefault="00A02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04" w:rsidRDefault="00A02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44-7-140.</w:t>
      </w:r>
      <w:r>
        <w:tab/>
      </w:r>
      <w:r w:rsidR="0041558F" w:rsidRPr="00E36661">
        <w:t xml:space="preserve">The department is designated the sole state agency for control and administration of the </w:t>
      </w:r>
      <w:r w:rsidR="0041558F" w:rsidRPr="001544DC">
        <w:rPr>
          <w:strike/>
        </w:rPr>
        <w:t>granting of Cer</w:t>
      </w:r>
      <w:r w:rsidR="0041558F" w:rsidRPr="0041558F">
        <w:rPr>
          <w:strike/>
        </w:rPr>
        <w:t>tificates of Need and</w:t>
      </w:r>
      <w:r w:rsidR="0041558F" w:rsidRPr="0041558F">
        <w:t xml:space="preserve"> licensure of</w:t>
      </w:r>
      <w:r w:rsidR="0041558F" w:rsidRPr="00E36661">
        <w:t xml:space="preserve"> health facilities and other activities necessary to be carried out under this article.</w:t>
      </w:r>
      <w:r w:rsidR="0041558F">
        <w:t>”</w:t>
      </w:r>
    </w:p>
    <w:p w:rsidR="00A02804" w:rsidRDefault="00A02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B4" w:rsidRDefault="00EF7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2804">
        <w:t>5</w:t>
      </w:r>
      <w:r>
        <w:t>.</w:t>
      </w:r>
      <w:r>
        <w:tab/>
        <w:t>Section 44</w:t>
      </w:r>
      <w:r w:rsidR="008B7E7F">
        <w:noBreakHyphen/>
      </w:r>
      <w:r>
        <w:t>7</w:t>
      </w:r>
      <w:r w:rsidR="008B7E7F">
        <w:noBreakHyphen/>
      </w:r>
      <w:r>
        <w:t>150 of the 1976 Code is amended to read:</w:t>
      </w:r>
    </w:p>
    <w:p w:rsidR="00EF75B4" w:rsidRDefault="00EF7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E7F">
        <w:noBreakHyphen/>
      </w:r>
      <w:r>
        <w:t>7</w:t>
      </w:r>
      <w:r w:rsidR="008B7E7F">
        <w:noBreakHyphen/>
      </w:r>
      <w:r>
        <w:t>150.</w:t>
      </w:r>
      <w:r>
        <w:tab/>
      </w:r>
      <w:r w:rsidRPr="00E36661">
        <w:t>In carrying out the purposes of this article, the department shall:</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36661">
        <w:t>require reports and make inspections and investigations as considered necessary;</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36661">
        <w:t>to the extent that is necessary to effectuate the purposes of this article, enter into agreements with other departments, commissions, agencies, and institutions, public or private;</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36661">
        <w:t>adopt in accordance with Article I of the Administrative Procedures Act substantive and procedural regulations considered necessary by the department and approved by the board to carry out the department</w:t>
      </w:r>
      <w:r w:rsidR="008B7E7F"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E36661">
        <w:t xml:space="preserve">accept on behalf of the State and deposit with the State Treasurer, any grant, gift, or contribution made to assist in meeting </w:t>
      </w:r>
      <w:r w:rsidRPr="00E36661">
        <w:lastRenderedPageBreak/>
        <w:t>the cost of carrying out the purpose of this article and expend it for that purpose;</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13C8F">
        <w:rPr>
          <w:strike/>
        </w:rPr>
        <w:t>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00413C8F">
        <w:t xml:space="preserve"> </w:t>
      </w:r>
      <w:r w:rsidR="00413C8F" w:rsidRPr="00413C8F">
        <w:rPr>
          <w:u w:val="single"/>
        </w:rPr>
        <w:t>promulgate regulations, in accordance with the Administrative Procedures Act, which establish fees as authorized by this article, leaving fees promulgated as of January 1, 2009, in effect until regulations are promulgated pursuant to this item</w:t>
      </w:r>
      <w:r w:rsidR="00413C8F">
        <w:t>.</w:t>
      </w:r>
      <w:r>
        <w:t>”</w:t>
      </w:r>
    </w:p>
    <w:p w:rsidR="00DA2F1E" w:rsidRDefault="00DA2F1E"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1E" w:rsidRDefault="00DA2F1E"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3212">
        <w:t>6</w:t>
      </w:r>
      <w:r>
        <w:t>.</w:t>
      </w:r>
      <w:r>
        <w:tab/>
        <w:t>Section 44</w:t>
      </w:r>
      <w:r w:rsidR="008B7E7F">
        <w:noBreakHyphen/>
      </w:r>
      <w:r>
        <w:t>7</w:t>
      </w:r>
      <w:r w:rsidR="008B7E7F">
        <w:noBreakHyphen/>
      </w:r>
      <w:r>
        <w:t>320 of the 1976 Code is amended to read:</w:t>
      </w:r>
    </w:p>
    <w:p w:rsidR="00DA2F1E" w:rsidRDefault="00DA2F1E"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E7F">
        <w:noBreakHyphen/>
      </w:r>
      <w:r>
        <w:t>7</w:t>
      </w:r>
      <w:r w:rsidR="008B7E7F">
        <w:noBreakHyphen/>
      </w:r>
      <w:r>
        <w:t>320.</w:t>
      </w:r>
      <w:r>
        <w:tab/>
        <w:t>(A)(1)</w:t>
      </w:r>
      <w:r>
        <w:tab/>
      </w:r>
      <w:r w:rsidRPr="00E36661">
        <w:t>The department may deny, suspend, or revoke licenses or assess a monetary penalty, or both, against a person or facility for:</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36661">
        <w:t>violating a provision of this article or departmental regulations;</w:t>
      </w:r>
    </w:p>
    <w:p w:rsidR="00DA2F1E" w:rsidRPr="000A74DA"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DA2F1E" w:rsidRDefault="008B7E7F"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7F">
        <w:tab/>
      </w:r>
      <w:r w:rsidRPr="008B7E7F">
        <w:tab/>
      </w:r>
      <w:r w:rsidRPr="008B7E7F">
        <w:tab/>
      </w:r>
      <w:r w:rsidR="00DA2F1E" w:rsidRPr="000A74DA">
        <w:rPr>
          <w:strike/>
        </w:rPr>
        <w:t>(c)</w:t>
      </w:r>
      <w:r w:rsidR="00DA2F1E">
        <w:tab/>
      </w:r>
      <w:r w:rsidR="00DA2F1E" w:rsidRPr="00E36661">
        <w:t>engaging in conduct or practices detrimental to the health or safety of patients, residents, clients, or employees of a facility or service. This provision does not refer to health practices authorized by law;</w:t>
      </w:r>
    </w:p>
    <w:p w:rsidR="00DA2F1E" w:rsidRPr="000A74DA"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A74DA">
        <w:rPr>
          <w:strike/>
        </w:rPr>
        <w:t>(d)</w:t>
      </w:r>
      <w:r w:rsidR="000A74DA">
        <w:rPr>
          <w:u w:val="single"/>
        </w:rPr>
        <w:t>(c)</w:t>
      </w:r>
      <w:r>
        <w:tab/>
      </w:r>
      <w:r w:rsidRPr="00E36661">
        <w:t xml:space="preserve">refusing to admit and treat alcoholic and substance abusers, the mentally ill, or persons with intellectual disability, whose admission or treatment has been prescribed by a physician </w:t>
      </w:r>
      <w:r w:rsidRPr="00E36661">
        <w:lastRenderedPageBreak/>
        <w:t>who is a member of the facility</w:t>
      </w:r>
      <w:r w:rsidR="008B7E7F" w:rsidRPr="008B7E7F">
        <w:t>’</w:t>
      </w:r>
      <w:r w:rsidRPr="00E36661">
        <w:t>s medical staff</w:t>
      </w:r>
      <w:r w:rsidRPr="000A74DA">
        <w:rPr>
          <w:strike/>
        </w:rPr>
        <w:t>;</w:t>
      </w:r>
      <w:r w:rsidR="000A74DA">
        <w:rPr>
          <w:u w:val="single"/>
        </w:rPr>
        <w:t>,</w:t>
      </w:r>
      <w:r w:rsidRPr="00E36661">
        <w:t xml:space="preserve"> or discriminating against alcoholics, the mentally ill, or persons with intellectual disability solely because of the alcoholism, mental illness, or intellectual disability;</w:t>
      </w:r>
      <w:r w:rsidR="000A74DA">
        <w:t xml:space="preserve"> </w:t>
      </w:r>
      <w:r w:rsidR="000A74DA">
        <w:rPr>
          <w:u w:val="single"/>
        </w:rPr>
        <w:t>and</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A74DA">
        <w:rPr>
          <w:strike/>
        </w:rPr>
        <w:t>(e)</w:t>
      </w:r>
      <w:r w:rsidR="000A74DA">
        <w:rPr>
          <w:u w:val="single"/>
        </w:rPr>
        <w:t>(d)</w:t>
      </w:r>
      <w:r>
        <w:tab/>
      </w:r>
      <w:r w:rsidRPr="00E36661">
        <w:t>failing to allow a team advocacy inspection of a community residential care facility by the South Carolina Protection and Advocacy System for the Handicapped, Inc., as allowed by law.</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36661">
        <w:t>If in the department</w:t>
      </w:r>
      <w:r w:rsidR="008B7E7F" w:rsidRPr="008B7E7F">
        <w:t>’</w:t>
      </w:r>
      <w:r w:rsidRPr="00E36661">
        <w:t>s judgment conditions or practices exist in a facility that pose an immediate threat to the health, safety, and welfare of the residents, the department immediately may suspend the facility</w:t>
      </w:r>
      <w:r w:rsidR="008B7E7F"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8B7E7F">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008B7E7F" w:rsidRPr="008B7E7F">
        <w:t>’</w:t>
      </w:r>
      <w:r w:rsidRPr="00E36661">
        <w:t>s violation is considered a subsequent offense.</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sidR="001D431E">
        <w:rPr>
          <w:u w:val="single"/>
        </w:rPr>
        <w:t>A</w:t>
      </w:r>
      <w:r w:rsidR="001D431E">
        <w:t xml:space="preserve"> </w:t>
      </w:r>
      <w:r w:rsidRPr="00E36661">
        <w:t xml:space="preserve">license </w:t>
      </w:r>
      <w:r w:rsidRPr="001D431E">
        <w:rPr>
          <w:strike/>
        </w:rPr>
        <w:t>may</w:t>
      </w:r>
      <w:r w:rsidRPr="00E36661">
        <w:t xml:space="preserve"> </w:t>
      </w:r>
      <w:r w:rsidR="001D431E">
        <w:rPr>
          <w:u w:val="single"/>
        </w:rPr>
        <w:t>must not</w:t>
      </w:r>
      <w:r w:rsidR="001D431E">
        <w:t xml:space="preserve"> </w:t>
      </w:r>
      <w:r w:rsidRPr="00E36661">
        <w:t>be issued, reissued, or renewed until all penalties finally assessed against a person or facility have been paid.</w:t>
      </w:r>
    </w:p>
    <w:p w:rsidR="00DA2F1E" w:rsidRPr="001D43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(E)</w:t>
      </w:r>
      <w:r>
        <w:tab/>
      </w:r>
      <w:r w:rsidRPr="001D431E">
        <w:rPr>
          <w:strike/>
        </w:rPr>
        <w:t>No Certificate of Need may be issued to any person or facility until a final penalty assessed against a person or a facility has been paid.</w:t>
      </w:r>
    </w:p>
    <w:p w:rsidR="00DA2F1E" w:rsidRDefault="008B7E7F"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00DA2F1E" w:rsidRPr="001D431E">
        <w:rPr>
          <w:strike/>
        </w:rPr>
        <w:t>(F)</w:t>
      </w:r>
      <w:r w:rsidRPr="008B7E7F">
        <w:tab/>
      </w:r>
      <w:r w:rsidR="00DA2F1E" w:rsidRPr="00E36661">
        <w:t>All penalties collected pursuant to this article must be deposited in the state treasury and credited to the general fund of the State.</w:t>
      </w:r>
      <w:r w:rsidR="00DA2F1E">
        <w:t>”</w:t>
      </w:r>
    </w:p>
    <w:p w:rsidR="00EF75B4" w:rsidRDefault="00EF7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748" w:rsidRDefault="00D94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r>
      <w:r w:rsidR="00603212">
        <w:t>7</w:t>
      </w:r>
      <w:r>
        <w:t>.</w:t>
      </w:r>
      <w:r w:rsidR="004A6989">
        <w:t xml:space="preserve"> A.</w:t>
      </w:r>
      <w:r>
        <w:tab/>
      </w:r>
      <w:r w:rsidRPr="005160C8">
        <w:rPr>
          <w:u w:color="000000" w:themeColor="text1"/>
        </w:rPr>
        <w:t>Sections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160, 44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170,</w:t>
      </w:r>
      <w:r>
        <w:rPr>
          <w:u w:color="000000" w:themeColor="text1"/>
        </w:rPr>
        <w:t xml:space="preserve"> 44</w:t>
      </w:r>
      <w:r w:rsidR="008B7E7F">
        <w:rPr>
          <w:u w:color="000000" w:themeColor="text1"/>
        </w:rPr>
        <w:noBreakHyphen/>
      </w:r>
      <w:r>
        <w:rPr>
          <w:u w:color="000000" w:themeColor="text1"/>
        </w:rPr>
        <w:t>7</w:t>
      </w:r>
      <w:r w:rsidR="008B7E7F">
        <w:rPr>
          <w:u w:color="000000" w:themeColor="text1"/>
        </w:rPr>
        <w:noBreakHyphen/>
      </w:r>
      <w:r>
        <w:rPr>
          <w:u w:color="000000" w:themeColor="text1"/>
        </w:rPr>
        <w:t>180,</w:t>
      </w:r>
      <w:r w:rsidRPr="005160C8">
        <w:rPr>
          <w:u w:color="000000" w:themeColor="text1"/>
        </w:rPr>
        <w:t xml:space="preserve">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190, 44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200, 44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210, 44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 xml:space="preserve">220, </w:t>
      </w:r>
      <w:r>
        <w:rPr>
          <w:u w:color="000000" w:themeColor="text1"/>
        </w:rPr>
        <w:t>44</w:t>
      </w:r>
      <w:r w:rsidR="008B7E7F">
        <w:rPr>
          <w:u w:color="000000" w:themeColor="text1"/>
        </w:rPr>
        <w:noBreakHyphen/>
      </w:r>
      <w:r>
        <w:rPr>
          <w:u w:color="000000" w:themeColor="text1"/>
        </w:rPr>
        <w:t>7</w:t>
      </w:r>
      <w:r w:rsidR="008B7E7F">
        <w:rPr>
          <w:u w:color="000000" w:themeColor="text1"/>
        </w:rPr>
        <w:noBreakHyphen/>
      </w:r>
      <w:r>
        <w:rPr>
          <w:u w:color="000000" w:themeColor="text1"/>
        </w:rPr>
        <w:t xml:space="preserve">225, </w:t>
      </w:r>
      <w:r w:rsidRPr="005160C8">
        <w:rPr>
          <w:u w:color="000000" w:themeColor="text1"/>
        </w:rPr>
        <w:t>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230</w:t>
      </w:r>
      <w:r w:rsidR="00603212">
        <w:rPr>
          <w:u w:color="000000" w:themeColor="text1"/>
        </w:rPr>
        <w:t>, and 44-7-240</w:t>
      </w:r>
      <w:r w:rsidRPr="005160C8">
        <w:rPr>
          <w:u w:color="000000" w:themeColor="text1"/>
        </w:rPr>
        <w:t xml:space="preserve"> of the 1976 Code are repealed.</w:t>
      </w:r>
    </w:p>
    <w:p w:rsidR="004A6989" w:rsidRDefault="004A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A6989" w:rsidRDefault="00B12D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004A6989">
        <w:rPr>
          <w:u w:color="000000" w:themeColor="text1"/>
        </w:rPr>
        <w:t>B.</w:t>
      </w:r>
      <w:r w:rsidR="004A6989">
        <w:rPr>
          <w:u w:color="000000" w:themeColor="text1"/>
        </w:rPr>
        <w:tab/>
      </w:r>
      <w:r w:rsidR="004A6989" w:rsidRPr="008F76C4">
        <w:rPr>
          <w:color w:val="000000" w:themeColor="text1"/>
          <w:u w:color="000000" w:themeColor="text1"/>
        </w:rPr>
        <w:t>Beginning on the effective date of this act, there is no requirement for issuance of a Certificate of Need for any project or operation of a facility in this State. The department shall not take any action on pending applications for a Certificate of Need and shall notify a facility that has a pending application that there is no requirement for issuance of a Certificate of Need and shall identify any licensing requirements which are applicable to the facility’s proposed project or operation. For a facility with an existing Certificate of Need, the department shall notify the facility that it is no longer required to submit periodic reports</w:t>
      </w:r>
      <w:r w:rsidR="00E24819">
        <w:rPr>
          <w:color w:val="000000" w:themeColor="text1"/>
          <w:u w:color="000000" w:themeColor="text1"/>
        </w:rPr>
        <w:t xml:space="preserve"> or to submit architectural or engineering drawings and specifications</w:t>
      </w:r>
      <w:r w:rsidR="004A6989" w:rsidRPr="008F76C4">
        <w:rPr>
          <w:color w:val="000000" w:themeColor="text1"/>
          <w:u w:color="000000" w:themeColor="text1"/>
        </w:rPr>
        <w:t xml:space="preserve"> and</w:t>
      </w:r>
      <w:r w:rsidR="00E24819">
        <w:rPr>
          <w:color w:val="000000" w:themeColor="text1"/>
          <w:u w:color="000000" w:themeColor="text1"/>
        </w:rPr>
        <w:t xml:space="preserve"> </w:t>
      </w:r>
      <w:r w:rsidR="004A6989" w:rsidRPr="008F76C4">
        <w:rPr>
          <w:color w:val="000000" w:themeColor="text1"/>
          <w:u w:color="000000" w:themeColor="text1"/>
        </w:rPr>
        <w:t>that the department shall not make further inspections to determine compliance with the Certificate of Need, as there is no such requirement in the State, and shall identify any licensing requirements which are applicable to the facility’s proposed project or operation. Beginning on the effective date of the act, the department shall not accept new applications for a Certificate of Need, shall review its relevant regulations for purposes of submitting revised regulations to the General Assembly for approval that implement the provisions of this act, and shall update its website and other publicly available information to reflect that there is no requirement under the laws of the State for issuance of a Certificate of Need for a project or operation of a facility and summarizing the licensing requirements and associated application process applicable to a facility for any projects or operations.</w:t>
      </w:r>
      <w:r w:rsidR="00E24819">
        <w:rPr>
          <w:color w:val="000000" w:themeColor="text1"/>
          <w:u w:color="000000" w:themeColor="text1"/>
        </w:rPr>
        <w:t xml:space="preserve"> 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D94748" w:rsidRDefault="00D94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BC9" w:rsidRDefault="006B1D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D012A">
        <w:t>8</w:t>
      </w:r>
      <w:r>
        <w:t>.</w:t>
      </w:r>
      <w:r>
        <w:tab/>
      </w:r>
      <w:r w:rsidRPr="005160C8">
        <w:rPr>
          <w:u w:color="000000" w:themeColor="text1"/>
        </w:rPr>
        <w:t xml:space="preserve">Article 3, Chapter 7, Title 44 of the 1976 Code is renamed the </w:t>
      </w:r>
      <w:r>
        <w:rPr>
          <w:u w:color="000000" w:themeColor="text1"/>
        </w:rPr>
        <w:t>“</w:t>
      </w:r>
      <w:r w:rsidRPr="005160C8">
        <w:t>State Health Facility Licensure Act</w:t>
      </w:r>
      <w:r>
        <w:t>”</w:t>
      </w:r>
      <w:r w:rsidRPr="005160C8">
        <w:t>.</w:t>
      </w:r>
    </w:p>
    <w:p w:rsidR="00B76BC9" w:rsidRDefault="00B76B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A8D" w:rsidRDefault="00F97A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6989">
        <w:t>9</w:t>
      </w:r>
      <w:r>
        <w:t>.</w:t>
      </w:r>
      <w:r>
        <w:tab/>
      </w:r>
      <w:r w:rsidRPr="0081368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B1D43" w:rsidRDefault="006B1D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1D7C">
        <w:t>10</w:t>
      </w:r>
      <w:r>
        <w:t>.</w:t>
      </w:r>
      <w:r>
        <w:tab/>
        <w:t>This act takes effect upon approval by the Governor.</w:t>
      </w:r>
    </w:p>
    <w:p w:rsidR="00E736BB" w:rsidRDefault="008B7E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CE1" w:rsidRDefault="000B5CE1" w:rsidP="000B5CE1">
      <w:pPr>
        <w:suppressAutoHyphens/>
      </w:pPr>
    </w:p>
    <w:sectPr w:rsidR="000B5CE1" w:rsidSect="000B5C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819" w:rsidRDefault="00E24819" w:rsidP="009F0C77">
      <w:r>
        <w:separator/>
      </w:r>
    </w:p>
  </w:endnote>
  <w:endnote w:type="continuationSeparator" w:id="0">
    <w:p w:rsidR="00E24819" w:rsidRDefault="00E24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F2BDDC-30E9-40A5-B97D-73BABD530D76}"/>
    <w:embedBold r:id="rId2" w:fontKey="{B8C5B3DD-A0B7-4089-9903-A2F1C2766697}"/>
  </w:font>
  <w:font w:name="Calibri">
    <w:panose1 w:val="020F0502020204030204"/>
    <w:charset w:val="00"/>
    <w:family w:val="swiss"/>
    <w:pitch w:val="variable"/>
    <w:sig w:usb0="E00002FF" w:usb1="4000ACFF" w:usb2="00000001" w:usb3="00000000" w:csb0="0000019F" w:csb1="00000000"/>
    <w:embedRegular r:id="rId3" w:fontKey="{A672F052-25F3-407F-BFDA-B5A3C143878C}"/>
  </w:font>
  <w:font w:name="Segoe UI">
    <w:panose1 w:val="020B0502040204020203"/>
    <w:charset w:val="00"/>
    <w:family w:val="swiss"/>
    <w:pitch w:val="variable"/>
    <w:sig w:usb0="E10022FF" w:usb1="C000E47F" w:usb2="00000029" w:usb3="00000000" w:csb0="000001DF" w:csb1="00000000"/>
    <w:embedRegular r:id="rId4" w:fontKey="{F4438D6E-53C0-4495-9186-2F2DF24E576C}"/>
  </w:font>
  <w:font w:name="Cambria">
    <w:panose1 w:val="02040503050406030204"/>
    <w:charset w:val="00"/>
    <w:family w:val="roman"/>
    <w:pitch w:val="variable"/>
    <w:sig w:usb0="E00002FF" w:usb1="400004FF" w:usb2="00000000" w:usb3="00000000" w:csb0="0000019F" w:csb1="00000000"/>
    <w:embedRegular r:id="rId5" w:fontKey="{E49A0E15-4F45-450C-80E6-58F522957B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6BB" w:rsidRPr="000B5CE1" w:rsidRDefault="000B5CE1" w:rsidP="000B5CE1">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819" w:rsidRDefault="00E24819" w:rsidP="009F0C77">
      <w:r>
        <w:separator/>
      </w:r>
    </w:p>
  </w:footnote>
  <w:footnote w:type="continuationSeparator" w:id="0">
    <w:p w:rsidR="00E24819" w:rsidRDefault="00E24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0VR19"/>
    <w:docVar w:name="CoverBillType" w:val="b"/>
    <w:docVar w:name="DocPath" w:val="L:\Council\bills\CC\15460VR19.DOCX"/>
    <w:docVar w:name="dvBillNumber" w:val="3823"/>
    <w:docVar w:name="dvBillNumberPrefix" w:val="H. "/>
    <w:docVar w:name="dvOriginalBody" w:val="House"/>
    <w:docVar w:name="dvSteno" w:val="CC"/>
    <w:docVar w:name="NameofBody" w:val="h"/>
    <w:docVar w:name="vGroup2" w:val="Council"/>
  </w:docVars>
  <w:rsids>
    <w:rsidRoot w:val="00C03D79"/>
    <w:rsid w:val="000037C4"/>
    <w:rsid w:val="00011869"/>
    <w:rsid w:val="00015CD6"/>
    <w:rsid w:val="00024037"/>
    <w:rsid w:val="00034601"/>
    <w:rsid w:val="00046E33"/>
    <w:rsid w:val="00057E90"/>
    <w:rsid w:val="00077AC8"/>
    <w:rsid w:val="000A74DA"/>
    <w:rsid w:val="000B5CE1"/>
    <w:rsid w:val="000E0100"/>
    <w:rsid w:val="000E1785"/>
    <w:rsid w:val="000F40FA"/>
    <w:rsid w:val="001035F1"/>
    <w:rsid w:val="0010776B"/>
    <w:rsid w:val="0011777C"/>
    <w:rsid w:val="001301BB"/>
    <w:rsid w:val="00133E66"/>
    <w:rsid w:val="001435A3"/>
    <w:rsid w:val="00146ED3"/>
    <w:rsid w:val="00151044"/>
    <w:rsid w:val="001544DC"/>
    <w:rsid w:val="001B4BC7"/>
    <w:rsid w:val="001D08F2"/>
    <w:rsid w:val="001D3A58"/>
    <w:rsid w:val="001D431E"/>
    <w:rsid w:val="001D525B"/>
    <w:rsid w:val="001D7F4F"/>
    <w:rsid w:val="001E6A93"/>
    <w:rsid w:val="00205238"/>
    <w:rsid w:val="002321B6"/>
    <w:rsid w:val="00241B22"/>
    <w:rsid w:val="002501B1"/>
    <w:rsid w:val="00250967"/>
    <w:rsid w:val="002543C8"/>
    <w:rsid w:val="0025541D"/>
    <w:rsid w:val="00284AAE"/>
    <w:rsid w:val="00294FD0"/>
    <w:rsid w:val="002B205A"/>
    <w:rsid w:val="002B5BF0"/>
    <w:rsid w:val="002C3CD0"/>
    <w:rsid w:val="002E5912"/>
    <w:rsid w:val="002F59F1"/>
    <w:rsid w:val="00301B21"/>
    <w:rsid w:val="00325348"/>
    <w:rsid w:val="0032732C"/>
    <w:rsid w:val="00336208"/>
    <w:rsid w:val="00336AD0"/>
    <w:rsid w:val="0037079A"/>
    <w:rsid w:val="003A2B1C"/>
    <w:rsid w:val="003C1F13"/>
    <w:rsid w:val="003C4DAB"/>
    <w:rsid w:val="003C6DC3"/>
    <w:rsid w:val="003D01E8"/>
    <w:rsid w:val="003E5288"/>
    <w:rsid w:val="003F6A24"/>
    <w:rsid w:val="003F6D79"/>
    <w:rsid w:val="00410A57"/>
    <w:rsid w:val="00413C8F"/>
    <w:rsid w:val="0041558F"/>
    <w:rsid w:val="0041760A"/>
    <w:rsid w:val="00417C01"/>
    <w:rsid w:val="004403BD"/>
    <w:rsid w:val="00461441"/>
    <w:rsid w:val="004809EE"/>
    <w:rsid w:val="004A6989"/>
    <w:rsid w:val="004D14BA"/>
    <w:rsid w:val="004E7D54"/>
    <w:rsid w:val="005273C6"/>
    <w:rsid w:val="00530A69"/>
    <w:rsid w:val="00545593"/>
    <w:rsid w:val="00550D0B"/>
    <w:rsid w:val="00556EBF"/>
    <w:rsid w:val="00577C6C"/>
    <w:rsid w:val="005A62FE"/>
    <w:rsid w:val="005C2FE2"/>
    <w:rsid w:val="005D012A"/>
    <w:rsid w:val="005E2BC9"/>
    <w:rsid w:val="005E59EA"/>
    <w:rsid w:val="00603212"/>
    <w:rsid w:val="00605102"/>
    <w:rsid w:val="006215AA"/>
    <w:rsid w:val="006606DE"/>
    <w:rsid w:val="006913C9"/>
    <w:rsid w:val="0069470D"/>
    <w:rsid w:val="006B1D43"/>
    <w:rsid w:val="006D58AA"/>
    <w:rsid w:val="00734F00"/>
    <w:rsid w:val="007A70AE"/>
    <w:rsid w:val="00812E91"/>
    <w:rsid w:val="008362E8"/>
    <w:rsid w:val="0085786E"/>
    <w:rsid w:val="00883279"/>
    <w:rsid w:val="008A1768"/>
    <w:rsid w:val="008A489F"/>
    <w:rsid w:val="008B0AC9"/>
    <w:rsid w:val="008B7E7F"/>
    <w:rsid w:val="008F0F33"/>
    <w:rsid w:val="008F4429"/>
    <w:rsid w:val="0094021A"/>
    <w:rsid w:val="009B44AF"/>
    <w:rsid w:val="009C6A0B"/>
    <w:rsid w:val="009F0C77"/>
    <w:rsid w:val="009F4DD1"/>
    <w:rsid w:val="00A02543"/>
    <w:rsid w:val="00A02804"/>
    <w:rsid w:val="00A03CA4"/>
    <w:rsid w:val="00A258A6"/>
    <w:rsid w:val="00A41684"/>
    <w:rsid w:val="00A41D7C"/>
    <w:rsid w:val="00A64E80"/>
    <w:rsid w:val="00A6745F"/>
    <w:rsid w:val="00A72BCD"/>
    <w:rsid w:val="00A741D9"/>
    <w:rsid w:val="00A80F7F"/>
    <w:rsid w:val="00A819DA"/>
    <w:rsid w:val="00A833AB"/>
    <w:rsid w:val="00A9461D"/>
    <w:rsid w:val="00A9741D"/>
    <w:rsid w:val="00AC34A2"/>
    <w:rsid w:val="00AD1C9A"/>
    <w:rsid w:val="00AD4B17"/>
    <w:rsid w:val="00B12D21"/>
    <w:rsid w:val="00B412D4"/>
    <w:rsid w:val="00B5323F"/>
    <w:rsid w:val="00B76BC9"/>
    <w:rsid w:val="00B86E0A"/>
    <w:rsid w:val="00BE3C22"/>
    <w:rsid w:val="00C0345E"/>
    <w:rsid w:val="00C03D79"/>
    <w:rsid w:val="00C03FAF"/>
    <w:rsid w:val="00C31C95"/>
    <w:rsid w:val="00C3483A"/>
    <w:rsid w:val="00C65A6C"/>
    <w:rsid w:val="00C66460"/>
    <w:rsid w:val="00C74E9D"/>
    <w:rsid w:val="00C826DD"/>
    <w:rsid w:val="00C82FD3"/>
    <w:rsid w:val="00C90305"/>
    <w:rsid w:val="00C92819"/>
    <w:rsid w:val="00CC6B7B"/>
    <w:rsid w:val="00CD2089"/>
    <w:rsid w:val="00D07FAC"/>
    <w:rsid w:val="00D4003F"/>
    <w:rsid w:val="00D73A67"/>
    <w:rsid w:val="00D94748"/>
    <w:rsid w:val="00D970A9"/>
    <w:rsid w:val="00DA2F1E"/>
    <w:rsid w:val="00DC4D02"/>
    <w:rsid w:val="00DF3845"/>
    <w:rsid w:val="00E24819"/>
    <w:rsid w:val="00E41911"/>
    <w:rsid w:val="00E44B57"/>
    <w:rsid w:val="00E736BB"/>
    <w:rsid w:val="00E92EEF"/>
    <w:rsid w:val="00EF2368"/>
    <w:rsid w:val="00EF75B4"/>
    <w:rsid w:val="00F040BC"/>
    <w:rsid w:val="00F14241"/>
    <w:rsid w:val="00F24442"/>
    <w:rsid w:val="00F42605"/>
    <w:rsid w:val="00F50AE3"/>
    <w:rsid w:val="00F655B7"/>
    <w:rsid w:val="00F656BA"/>
    <w:rsid w:val="00F67CF1"/>
    <w:rsid w:val="00F728AA"/>
    <w:rsid w:val="00F73389"/>
    <w:rsid w:val="00F840F0"/>
    <w:rsid w:val="00F97A8D"/>
    <w:rsid w:val="00FA20F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676A4-0836-4E5B-A1EB-AC64D47A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F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F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C6760-5B29-4E04-B634-4BC5D816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10</Pages>
  <Words>3362</Words>
  <Characters>18613</Characters>
  <Application>Microsoft Office Word</Application>
  <DocSecurity>0</DocSecurity>
  <Lines>405</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3823 Text of Previous Version (Jan. 31, 2019) - South Carolina Legislature Online</dc:title>
  <dc:creator>Chris Charlton</dc:creator>
  <cp:lastModifiedBy>S Volk</cp:lastModifiedBy>
  <cp:revision>2</cp:revision>
  <cp:lastPrinted>2019-01-29T15:52:00Z</cp:lastPrinted>
  <dcterms:created xsi:type="dcterms:W3CDTF">2019-01-31T17:04:00Z</dcterms:created>
  <dcterms:modified xsi:type="dcterms:W3CDTF">2019-01-31T17:04:00Z</dcterms:modified>
</cp:coreProperties>
</file>