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6B59" w:rsidRDefault="00F76B59" w:rsidP="0060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76B59" w:rsidRPr="00F76B59" w:rsidRDefault="00F76B59" w:rsidP="0060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76B59" w:rsidRDefault="00F76B59" w:rsidP="0060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B59" w:rsidRDefault="00F76B59" w:rsidP="0060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F76B59" w:rsidRDefault="00F76B59" w:rsidP="0060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2019</w:t>
      </w:r>
    </w:p>
    <w:p w:rsidR="00F76B59" w:rsidRDefault="00F76B59" w:rsidP="0060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B59" w:rsidRPr="00F76B59" w:rsidRDefault="00F76B59" w:rsidP="00F76B59">
      <w:pPr>
        <w:tabs>
          <w:tab w:val="right" w:pos="5933"/>
        </w:tabs>
        <w:suppressAutoHyphens/>
      </w:pPr>
      <w:r>
        <w:tab/>
      </w:r>
      <w:r>
        <w:rPr>
          <w:b/>
          <w:sz w:val="36"/>
        </w:rPr>
        <w:t>H. 3987</w:t>
      </w:r>
    </w:p>
    <w:p w:rsidR="00F76B59" w:rsidRDefault="00F76B59" w:rsidP="0060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B59" w:rsidRDefault="00F76B59" w:rsidP="00F76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C31AD">
        <w:t>Reps. Gagnon and West</w:t>
      </w:r>
    </w:p>
    <w:p w:rsidR="00F76B59" w:rsidRDefault="00F76B59" w:rsidP="0060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B59" w:rsidRDefault="00F76B59" w:rsidP="0060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2/14/19--H.</w:t>
      </w:r>
    </w:p>
    <w:p w:rsidR="00F76B59" w:rsidRDefault="00F76B59" w:rsidP="0060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2019.</w:t>
      </w:r>
    </w:p>
    <w:p w:rsidR="00F76B59" w:rsidRPr="00F76B59" w:rsidRDefault="00F76B59" w:rsidP="00F76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76B59" w:rsidRDefault="00F76B59" w:rsidP="0060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B59" w:rsidRDefault="00F76B59" w:rsidP="0060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76B59" w:rsidSect="00F76B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6821" w:rsidRDefault="00DA6821" w:rsidP="0060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09B" w:rsidRDefault="0060209B" w:rsidP="0060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09B" w:rsidRDefault="0060209B" w:rsidP="0060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09B" w:rsidRDefault="0060209B" w:rsidP="0060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09B" w:rsidRDefault="0060209B" w:rsidP="0060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09B" w:rsidRDefault="0060209B" w:rsidP="0060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09B" w:rsidRDefault="0060209B" w:rsidP="00602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6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8048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0F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9C400D">
        <w:noBreakHyphen/>
      </w:r>
      <w:r>
        <w:t>7</w:t>
      </w:r>
      <w:r w:rsidR="009C400D">
        <w:noBreakHyphen/>
      </w:r>
      <w:r>
        <w:t>30, CODE OF LAWS OF SOUTH CAROLINA, 1976, RELATING TO THE DESIGNATION OF VOTING PRECINCTS IN ABBEVILLE COUNTY, SO AS TO REDESIGNATE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0489" w:rsidRDefault="00F804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0489" w:rsidRDefault="00F804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489" w:rsidRDefault="00F804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00F33">
        <w:t>Section 7</w:t>
      </w:r>
      <w:r w:rsidR="009C400D">
        <w:noBreakHyphen/>
      </w:r>
      <w:r w:rsidR="00600F33">
        <w:t>7</w:t>
      </w:r>
      <w:r w:rsidR="009C400D">
        <w:noBreakHyphen/>
      </w:r>
      <w:r w:rsidR="00600F33">
        <w:t>30(B) of the 1976 Code is amended to read:</w:t>
      </w:r>
    </w:p>
    <w:p w:rsidR="00600F33" w:rsidRDefault="00600F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F33" w:rsidRDefault="00600F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8686C">
        <w:tab/>
      </w:r>
      <w:r>
        <w:t>“</w:t>
      </w:r>
      <w:r w:rsidRPr="00C8686C">
        <w:t>(B)</w:t>
      </w:r>
      <w:r>
        <w:tab/>
      </w:r>
      <w:r w:rsidRPr="00C8686C">
        <w:t xml:space="preserve">The precinct lines defining the precincts identified in subsection (A) are as shown on map document </w:t>
      </w:r>
      <w:r w:rsidRPr="00600F33">
        <w:rPr>
          <w:strike/>
        </w:rPr>
        <w:t>P</w:t>
      </w:r>
      <w:r w:rsidR="009C400D">
        <w:rPr>
          <w:strike/>
        </w:rPr>
        <w:noBreakHyphen/>
      </w:r>
      <w:r w:rsidRPr="00600F33">
        <w:rPr>
          <w:strike/>
        </w:rPr>
        <w:t>01</w:t>
      </w:r>
      <w:r w:rsidR="009C400D">
        <w:rPr>
          <w:strike/>
        </w:rPr>
        <w:noBreakHyphen/>
      </w:r>
      <w:r w:rsidRPr="00600F33">
        <w:rPr>
          <w:strike/>
        </w:rPr>
        <w:t>17</w:t>
      </w:r>
      <w:r w:rsidRPr="00C8686C">
        <w:t xml:space="preserve"> </w:t>
      </w:r>
      <w:r>
        <w:rPr>
          <w:u w:val="single"/>
        </w:rPr>
        <w:t>P</w:t>
      </w:r>
      <w:r w:rsidR="009C400D">
        <w:rPr>
          <w:u w:val="single"/>
        </w:rPr>
        <w:noBreakHyphen/>
      </w:r>
      <w:r>
        <w:rPr>
          <w:u w:val="single"/>
        </w:rPr>
        <w:t>01</w:t>
      </w:r>
      <w:r w:rsidR="009C400D">
        <w:rPr>
          <w:u w:val="single"/>
        </w:rPr>
        <w:noBreakHyphen/>
      </w:r>
      <w:r>
        <w:rPr>
          <w:u w:val="single"/>
        </w:rPr>
        <w:t>19</w:t>
      </w:r>
      <w:r>
        <w:t xml:space="preserve"> </w:t>
      </w:r>
      <w:r w:rsidRPr="00C8686C">
        <w:t>and filed with the clerk of court of the county and the State Election Commission as provided and maintained by the Revenue and Fiscal Affairs Office.</w:t>
      </w:r>
      <w:r w:rsidR="0061499C">
        <w:t>”</w:t>
      </w:r>
    </w:p>
    <w:p w:rsidR="00F80489" w:rsidRDefault="00F804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489" w:rsidRDefault="00F804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0F33">
        <w:t>2</w:t>
      </w:r>
      <w:r>
        <w:t>.</w:t>
      </w:r>
      <w:r>
        <w:tab/>
        <w:t>This act takes effect upon approval by the Governor.</w:t>
      </w:r>
    </w:p>
    <w:p w:rsidR="00B2114F" w:rsidRDefault="009C40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1643" w:rsidRDefault="00851643" w:rsidP="00851643">
      <w:pPr>
        <w:suppressAutoHyphens/>
      </w:pPr>
    </w:p>
    <w:sectPr w:rsidR="00851643" w:rsidSect="00F76B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0489" w:rsidRDefault="00F80489" w:rsidP="009F0C77">
      <w:r>
        <w:separator/>
      </w:r>
    </w:p>
  </w:endnote>
  <w:endnote w:type="continuationSeparator" w:id="0">
    <w:p w:rsidR="00F80489" w:rsidRDefault="00F804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6D535B2-E2FB-4E1B-BA4E-CF9BDD04A5E2}"/>
    <w:embedBold r:id="rId2" w:fontKey="{CFD29531-1CD0-4589-8D05-CBF458BFC5A5}"/>
  </w:font>
  <w:font w:name="Calibri">
    <w:panose1 w:val="020F0502020204030204"/>
    <w:charset w:val="00"/>
    <w:family w:val="swiss"/>
    <w:pitch w:val="variable"/>
    <w:sig w:usb0="E0002AFF" w:usb1="C000247B" w:usb2="00000009" w:usb3="00000000" w:csb0="000001FF" w:csb1="00000000"/>
    <w:embedRegular r:id="rId3" w:fontKey="{0984314A-3869-4738-A844-EED0EE6BD02F}"/>
  </w:font>
  <w:font w:name="Cambria">
    <w:panose1 w:val="02040503050406030204"/>
    <w:charset w:val="00"/>
    <w:family w:val="roman"/>
    <w:pitch w:val="variable"/>
    <w:sig w:usb0="E00006FF" w:usb1="420024FF" w:usb2="02000000" w:usb3="00000000" w:csb0="0000019F" w:csb1="00000000"/>
    <w:embedRegular r:id="rId4" w:fontKey="{65E6BC05-838B-4F3D-8B6A-E83A71BA2F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14F" w:rsidRPr="00DA6821" w:rsidRDefault="00DA6821" w:rsidP="00DA6821">
    <w:pPr>
      <w:pStyle w:val="Footer"/>
      <w:tabs>
        <w:tab w:val="clear" w:pos="4680"/>
        <w:tab w:val="clear" w:pos="9360"/>
        <w:tab w:val="center" w:pos="2995"/>
      </w:tabs>
      <w:spacing w:before="120"/>
    </w:pPr>
    <w:r>
      <w:t>[3987</w:t>
    </w:r>
    <w:r w:rsidR="00F76B59">
      <w:t>-</w:t>
    </w:r>
    <w:r w:rsidR="00F76B59">
      <w:fldChar w:fldCharType="begin"/>
    </w:r>
    <w:r w:rsidR="00F76B59">
      <w:instrText xml:space="preserve"> PAGE  \* MERGEFORMAT </w:instrText>
    </w:r>
    <w:r w:rsidR="00F76B59">
      <w:fldChar w:fldCharType="separate"/>
    </w:r>
    <w:r w:rsidR="00992E5E">
      <w:rPr>
        <w:noProof/>
      </w:rPr>
      <w:t>1</w:t>
    </w:r>
    <w:r w:rsidR="00F76B59">
      <w:fldChar w:fldCharType="end"/>
    </w:r>
    <w:r w:rsidR="00F76B5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B59" w:rsidRPr="00DA6821" w:rsidRDefault="00F76B59" w:rsidP="00DA6821">
    <w:pPr>
      <w:pStyle w:val="Footer"/>
      <w:tabs>
        <w:tab w:val="clear" w:pos="4680"/>
        <w:tab w:val="clear" w:pos="9360"/>
        <w:tab w:val="center" w:pos="2995"/>
      </w:tabs>
      <w:spacing w:before="120"/>
    </w:pPr>
    <w:r>
      <w:t>[3987]</w:t>
    </w:r>
    <w:r>
      <w:tab/>
    </w:r>
    <w:r>
      <w:fldChar w:fldCharType="begin"/>
    </w:r>
    <w:r>
      <w:instrText xml:space="preserve"> PAGE  \* MERGEFORMAT </w:instrText>
    </w:r>
    <w:r>
      <w:fldChar w:fldCharType="separate"/>
    </w:r>
    <w:r w:rsidR="0085164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0489" w:rsidRDefault="00F80489" w:rsidP="009F0C77">
      <w:r>
        <w:separator/>
      </w:r>
    </w:p>
  </w:footnote>
  <w:footnote w:type="continuationSeparator" w:id="0">
    <w:p w:rsidR="00F80489" w:rsidRDefault="00F804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25ZW19"/>
    <w:docVar w:name="CoverBillType" w:val="b"/>
    <w:docVar w:name="DocPath" w:val="L:\Council\bills\CC\15525ZW19.DOCX"/>
    <w:docVar w:name="dvBillNumber" w:val="3987"/>
    <w:docVar w:name="dvBillNumberPrefix" w:val="H. "/>
    <w:docVar w:name="dvOriginalBody" w:val="House"/>
    <w:docVar w:name="dvSteno" w:val="CC"/>
    <w:docVar w:name="NameofBody" w:val="h"/>
    <w:docVar w:name="vGroup2" w:val="Council"/>
  </w:docVars>
  <w:rsids>
    <w:rsidRoot w:val="00F8048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62C2"/>
    <w:rsid w:val="00556EBF"/>
    <w:rsid w:val="00577C6C"/>
    <w:rsid w:val="005A62FE"/>
    <w:rsid w:val="005C2FE2"/>
    <w:rsid w:val="005E2BC9"/>
    <w:rsid w:val="00600F33"/>
    <w:rsid w:val="0060209B"/>
    <w:rsid w:val="00605102"/>
    <w:rsid w:val="0061499C"/>
    <w:rsid w:val="006215AA"/>
    <w:rsid w:val="006913C9"/>
    <w:rsid w:val="0069470D"/>
    <w:rsid w:val="006D58AA"/>
    <w:rsid w:val="00734F00"/>
    <w:rsid w:val="007A70AE"/>
    <w:rsid w:val="008362E8"/>
    <w:rsid w:val="00851643"/>
    <w:rsid w:val="0085786E"/>
    <w:rsid w:val="008A1768"/>
    <w:rsid w:val="008A489F"/>
    <w:rsid w:val="008F0F33"/>
    <w:rsid w:val="008F4429"/>
    <w:rsid w:val="0094021A"/>
    <w:rsid w:val="00992E5E"/>
    <w:rsid w:val="009B44AF"/>
    <w:rsid w:val="009C400D"/>
    <w:rsid w:val="009C6A0B"/>
    <w:rsid w:val="009F0C77"/>
    <w:rsid w:val="009F4DD1"/>
    <w:rsid w:val="00A02543"/>
    <w:rsid w:val="00A41684"/>
    <w:rsid w:val="00A5773E"/>
    <w:rsid w:val="00A64E80"/>
    <w:rsid w:val="00A72BCD"/>
    <w:rsid w:val="00A741D9"/>
    <w:rsid w:val="00A833AB"/>
    <w:rsid w:val="00A9741D"/>
    <w:rsid w:val="00AC34A2"/>
    <w:rsid w:val="00AD1C9A"/>
    <w:rsid w:val="00AD4B17"/>
    <w:rsid w:val="00B2114F"/>
    <w:rsid w:val="00B412D4"/>
    <w:rsid w:val="00BE3C22"/>
    <w:rsid w:val="00C0345E"/>
    <w:rsid w:val="00C31C95"/>
    <w:rsid w:val="00C3483A"/>
    <w:rsid w:val="00C74E9D"/>
    <w:rsid w:val="00C826DD"/>
    <w:rsid w:val="00C82FD3"/>
    <w:rsid w:val="00C92819"/>
    <w:rsid w:val="00CC6B7B"/>
    <w:rsid w:val="00CD2089"/>
    <w:rsid w:val="00D73A67"/>
    <w:rsid w:val="00D970A9"/>
    <w:rsid w:val="00DA6821"/>
    <w:rsid w:val="00DF3845"/>
    <w:rsid w:val="00E41911"/>
    <w:rsid w:val="00E44B57"/>
    <w:rsid w:val="00E92EEF"/>
    <w:rsid w:val="00EF2368"/>
    <w:rsid w:val="00F24442"/>
    <w:rsid w:val="00F50AE3"/>
    <w:rsid w:val="00F655B7"/>
    <w:rsid w:val="00F656BA"/>
    <w:rsid w:val="00F67CF1"/>
    <w:rsid w:val="00F728AA"/>
    <w:rsid w:val="00F76B59"/>
    <w:rsid w:val="00F80489"/>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54EB3C-F1CD-42D2-94E3-05984D056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B8DC4-4056-49C4-A50B-1070B1AC9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B192B178</Template>
  <TotalTime>0</TotalTime>
  <Pages>2</Pages>
  <Words>161</Words>
  <Characters>790</Characters>
  <Application>Microsoft Office Word</Application>
  <DocSecurity>0</DocSecurity>
  <Lines>47</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3987 Text of Previous Version (Feb. 14, 2019) - South Carolina Legislature Online</dc:title>
  <dc:creator>Chris Charlton</dc:creator>
  <cp:lastModifiedBy>Lavarres Lynch</cp:lastModifiedBy>
  <cp:revision>2</cp:revision>
  <cp:lastPrinted>2019-02-14T15:27:00Z</cp:lastPrinted>
  <dcterms:created xsi:type="dcterms:W3CDTF">2019-02-14T18:36:00Z</dcterms:created>
  <dcterms:modified xsi:type="dcterms:W3CDTF">2019-02-14T18:36:00Z</dcterms:modified>
</cp:coreProperties>
</file>