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024CB" w:rsidRP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2019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Pr="009024CB" w:rsidRDefault="009024CB" w:rsidP="009024C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4246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F4CD4">
        <w:t>Reps. Sandifer and Thayer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3/26/19--H.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13, 2019.</w:t>
      </w:r>
    </w:p>
    <w:p w:rsidR="009024CB" w:rsidRPr="009024CB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9024CB" w:rsidRPr="009024CB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4246) </w:t>
      </w:r>
      <w:r w:rsidRPr="009024CB">
        <w:rPr>
          <w:color w:val="000000" w:themeColor="text1"/>
          <w:u w:color="000000" w:themeColor="text1"/>
        </w:rPr>
        <w:t>to amend Act 60 of 2017, relating to criminal background checks by the real estate commission, so as to change the time effective date to July 1, 2020</w:t>
      </w:r>
      <w:r>
        <w:t>, etc., respectfully</w:t>
      </w:r>
    </w:p>
    <w:p w:rsidR="009024CB" w:rsidRPr="009024CB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Pr="00F810CA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810CA">
        <w:t>Amend the bill, as and if amended, by deleting all after the enacting words and inserting:</w:t>
      </w:r>
    </w:p>
    <w:p w:rsidR="009024CB" w:rsidRPr="00F810CA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F810CA">
        <w:t xml:space="preserve">/ </w:t>
      </w:r>
      <w:r w:rsidRPr="00F810CA">
        <w:rPr>
          <w:u w:color="000000" w:themeColor="text1"/>
        </w:rPr>
        <w:t>SECTION</w:t>
      </w:r>
      <w:r w:rsidRPr="00F810CA">
        <w:rPr>
          <w:u w:color="000000" w:themeColor="text1"/>
        </w:rPr>
        <w:tab/>
        <w:t>1.</w:t>
      </w:r>
      <w:r w:rsidRPr="00F810CA">
        <w:rPr>
          <w:u w:color="000000" w:themeColor="text1"/>
        </w:rPr>
        <w:tab/>
        <w:t>SECTION 5 of Act 60 of 2017 is amended to read:</w:t>
      </w:r>
    </w:p>
    <w:p w:rsidR="009024CB" w:rsidRPr="00F810CA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F810CA">
        <w:rPr>
          <w:u w:color="000000" w:themeColor="text1"/>
        </w:rPr>
        <w:tab/>
        <w:t xml:space="preserve">“SECTION 5.  This act takes effect </w:t>
      </w:r>
      <w:r w:rsidRPr="00F810CA">
        <w:rPr>
          <w:strike/>
          <w:u w:color="000000" w:themeColor="text1"/>
        </w:rPr>
        <w:t>three years after approval by the Governor</w:t>
      </w:r>
      <w:r w:rsidRPr="00F810CA">
        <w:rPr>
          <w:u w:color="000000" w:themeColor="text1"/>
        </w:rPr>
        <w:t xml:space="preserve"> </w:t>
      </w:r>
      <w:r w:rsidRPr="00F810CA">
        <w:rPr>
          <w:u w:val="single" w:color="000000" w:themeColor="text1"/>
        </w:rPr>
        <w:t>on July 1, 2020, and with respect to license renewals is only applicable to renewals initially due after July 30, 2020.</w:t>
      </w:r>
      <w:r w:rsidRPr="00F810CA">
        <w:rPr>
          <w:u w:color="000000" w:themeColor="text1"/>
        </w:rPr>
        <w:t>”</w:t>
      </w:r>
    </w:p>
    <w:p w:rsidR="009024CB" w:rsidRPr="00F810CA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 w:rsidRPr="00F810CA">
        <w:rPr>
          <w:u w:color="000000" w:themeColor="text1"/>
        </w:rPr>
        <w:t>SECTION</w:t>
      </w:r>
      <w:r w:rsidRPr="00F810CA">
        <w:rPr>
          <w:u w:color="000000" w:themeColor="text1"/>
        </w:rPr>
        <w:tab/>
        <w:t>2.</w:t>
      </w:r>
      <w:r w:rsidRPr="00F810CA">
        <w:rPr>
          <w:u w:color="000000" w:themeColor="text1"/>
        </w:rPr>
        <w:tab/>
        <w:t>This act takes effect upon approval of the Governor. /</w:t>
      </w:r>
    </w:p>
    <w:p w:rsidR="009024CB" w:rsidRPr="00F810CA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810CA">
        <w:t>Renumber sections to conform.</w:t>
      </w:r>
    </w:p>
    <w:p w:rsidR="009024CB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810CA">
        <w:t>Amend title to conform.</w:t>
      </w:r>
    </w:p>
    <w:p w:rsidR="009024CB" w:rsidRPr="00F810CA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:rsidR="009024CB" w:rsidRPr="009024CB" w:rsidRDefault="009024CB" w:rsidP="00902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4CB" w:rsidRDefault="009024CB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024CB" w:rsidSect="009024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125" w:rsidRDefault="00522125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2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1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62B98">
        <w:rPr>
          <w:color w:val="000000" w:themeColor="text1"/>
          <w:u w:color="000000" w:themeColor="text1"/>
        </w:rPr>
        <w:t>TO AMEND ACT 60 OF 2017, RELATING TO CRIMINAL BACKGROUND CHECKS BY THE REAL ESTATE COMMISSION, SO AS TO CHANGE THE TIME EFFECTIVE DATE TO JULY 1, 2020.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>Whereas, in Act 60 of 2017</w:t>
      </w:r>
      <w:r>
        <w:rPr>
          <w:color w:val="000000" w:themeColor="text1"/>
          <w:u w:color="000000" w:themeColor="text1"/>
        </w:rPr>
        <w:t>,</w:t>
      </w:r>
      <w:r w:rsidRPr="00A62B98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General Assembly </w:t>
      </w:r>
      <w:r w:rsidRPr="00A62B98">
        <w:rPr>
          <w:color w:val="000000" w:themeColor="text1"/>
          <w:u w:color="000000" w:themeColor="text1"/>
        </w:rPr>
        <w:t>enacted various provisions concerning criminal background checks for licensees of the South Carolina Real Estate Commission, effective three years after approval by the Governor;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 xml:space="preserve">Whereas, the Governor approved Act 60 of 2017 on May 19, 2017, which makes May 19, 2020, the effective date of that </w:t>
      </w:r>
      <w:r>
        <w:rPr>
          <w:color w:val="000000" w:themeColor="text1"/>
          <w:u w:color="000000" w:themeColor="text1"/>
        </w:rPr>
        <w:t>a</w:t>
      </w:r>
      <w:r w:rsidRPr="00A62B98">
        <w:rPr>
          <w:color w:val="000000" w:themeColor="text1"/>
          <w:u w:color="000000" w:themeColor="text1"/>
        </w:rPr>
        <w:t>ct;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>Whereas, the May 19, 2020</w:t>
      </w:r>
      <w:r w:rsidR="006E4CF5">
        <w:rPr>
          <w:color w:val="000000" w:themeColor="text1"/>
          <w:u w:color="000000" w:themeColor="text1"/>
        </w:rPr>
        <w:t>,</w:t>
      </w:r>
      <w:r w:rsidRPr="00A62B98">
        <w:rPr>
          <w:color w:val="000000" w:themeColor="text1"/>
          <w:u w:color="000000" w:themeColor="text1"/>
        </w:rPr>
        <w:t xml:space="preserve"> effective date falls during a licensee renewal period, which would make the criminal background check provisions applicable to some applicants for license renewal but not others, creating a disparate effect and unnecessar</w:t>
      </w:r>
      <w:r w:rsidR="006E4CF5">
        <w:rPr>
          <w:color w:val="000000" w:themeColor="text1"/>
          <w:u w:color="000000" w:themeColor="text1"/>
        </w:rPr>
        <w:t>il</w:t>
      </w:r>
      <w:r w:rsidRPr="00A62B98">
        <w:rPr>
          <w:color w:val="000000" w:themeColor="text1"/>
          <w:u w:color="000000" w:themeColor="text1"/>
        </w:rPr>
        <w:t>y complicating the renewal process for these hardworking professionals;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2B98">
        <w:rPr>
          <w:color w:val="000000" w:themeColor="text1"/>
          <w:u w:color="000000" w:themeColor="text1"/>
        </w:rPr>
        <w:t>Whereas, the General Assembly finds it necessary to revise the effective date of Act 60 of 2017 to occur immediately after the conclusion of this license renewal period.  Now, therefore,</w:t>
      </w:r>
    </w:p>
    <w:p w:rsidR="00337B5B" w:rsidRDefault="00337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37B5B">
        <w:rPr>
          <w:color w:val="000000" w:themeColor="text1"/>
          <w:u w:color="000000" w:themeColor="text1"/>
        </w:rPr>
        <w:t>SECTION 5 of</w:t>
      </w:r>
      <w:r w:rsidR="00337B5B" w:rsidRPr="00A62B98">
        <w:rPr>
          <w:color w:val="000000" w:themeColor="text1"/>
          <w:u w:color="000000" w:themeColor="text1"/>
        </w:rPr>
        <w:t xml:space="preserve"> Act 60 of 2017 is amended to read:</w:t>
      </w:r>
    </w:p>
    <w:p w:rsidR="00337B5B" w:rsidRDefault="00337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7B5B" w:rsidRDefault="00337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This act takes effect</w:t>
      </w:r>
      <w:r w:rsidR="006E4CF5">
        <w:rPr>
          <w:color w:val="000000" w:themeColor="text1"/>
          <w:u w:color="000000" w:themeColor="text1"/>
        </w:rPr>
        <w:t xml:space="preserve"> </w:t>
      </w:r>
      <w:r w:rsidR="006E4CF5">
        <w:rPr>
          <w:strike/>
          <w:color w:val="000000" w:themeColor="text1"/>
          <w:u w:color="000000" w:themeColor="text1"/>
        </w:rPr>
        <w:t xml:space="preserve">three years after </w:t>
      </w:r>
      <w:r w:rsidR="006E4CF5" w:rsidRPr="006E4CF5">
        <w:rPr>
          <w:strike/>
          <w:color w:val="000000" w:themeColor="text1"/>
          <w:u w:color="000000" w:themeColor="text1"/>
        </w:rPr>
        <w:t>approval by the Gover</w:t>
      </w:r>
      <w:r w:rsidR="006E4CF5">
        <w:rPr>
          <w:strike/>
          <w:color w:val="000000" w:themeColor="text1"/>
          <w:u w:color="000000" w:themeColor="text1"/>
        </w:rPr>
        <w:t>n</w:t>
      </w:r>
      <w:r w:rsidR="006E4CF5" w:rsidRPr="006E4CF5">
        <w:rPr>
          <w:strike/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6E4CF5">
        <w:rPr>
          <w:color w:val="000000" w:themeColor="text1"/>
          <w:u w:val="single" w:color="000000" w:themeColor="text1"/>
        </w:rPr>
        <w:t>July 1, 2020</w:t>
      </w:r>
      <w:r>
        <w:rPr>
          <w:color w:val="000000" w:themeColor="text1"/>
          <w:u w:color="000000" w:themeColor="text1"/>
        </w:rPr>
        <w:t>.”</w:t>
      </w: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7B5B">
        <w:t>2</w:t>
      </w:r>
      <w:r>
        <w:t>.</w:t>
      </w:r>
      <w:r>
        <w:tab/>
        <w:t>This act takes effect upon approval by the Governor.</w:t>
      </w:r>
    </w:p>
    <w:p w:rsidR="00AE0644" w:rsidRDefault="006D15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11DE" w:rsidRDefault="00BD11DE" w:rsidP="00BD11DE">
      <w:pPr>
        <w:suppressAutoHyphens/>
      </w:pPr>
    </w:p>
    <w:sectPr w:rsidR="00BD11DE" w:rsidSect="009024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184" w:rsidRDefault="00FE3184" w:rsidP="009F0C77">
      <w:r>
        <w:separator/>
      </w:r>
    </w:p>
  </w:endnote>
  <w:endnote w:type="continuationSeparator" w:id="0">
    <w:p w:rsidR="00FE3184" w:rsidRDefault="00FE31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FD580D-62BB-4642-9463-38657EF2CE67}"/>
    <w:embedBold r:id="rId2" w:fontKey="{ACA5E9DC-74DB-4C1A-B136-F6EEE5AF0A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7946DF7-3FF3-41F9-A067-9FB1BDBAC6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03F476-B7C3-4629-A637-6138890036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E5FE57-C377-4784-B321-566E34E88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644" w:rsidRPr="00522125" w:rsidRDefault="00522125" w:rsidP="00522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</w:t>
    </w:r>
    <w:r w:rsidR="009024CB">
      <w:t>-</w:t>
    </w:r>
    <w:r w:rsidR="009024CB">
      <w:fldChar w:fldCharType="begin"/>
    </w:r>
    <w:r w:rsidR="009024CB">
      <w:instrText xml:space="preserve"> PAGE  \* MERGEFORMAT </w:instrText>
    </w:r>
    <w:r w:rsidR="009024CB">
      <w:fldChar w:fldCharType="separate"/>
    </w:r>
    <w:r w:rsidR="00C90997">
      <w:rPr>
        <w:noProof/>
      </w:rPr>
      <w:t>1</w:t>
    </w:r>
    <w:r w:rsidR="009024CB">
      <w:fldChar w:fldCharType="end"/>
    </w:r>
    <w:r w:rsidR="009024C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4CB" w:rsidRPr="00522125" w:rsidRDefault="009024CB" w:rsidP="00522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11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184" w:rsidRDefault="00FE3184" w:rsidP="009F0C77">
      <w:r>
        <w:separator/>
      </w:r>
    </w:p>
  </w:footnote>
  <w:footnote w:type="continuationSeparator" w:id="0">
    <w:p w:rsidR="00FE3184" w:rsidRDefault="00FE31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95WAB19"/>
    <w:docVar w:name="CoverBillType" w:val="b"/>
    <w:docVar w:name="DocPath" w:val="L:\Council\bills\AGM\19595WAB19.DOCX"/>
    <w:docVar w:name="dvBillNumber" w:val="424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3184"/>
    <w:rsid w:val="00011869"/>
    <w:rsid w:val="00015CD6"/>
    <w:rsid w:val="000672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1A6"/>
    <w:rsid w:val="002E5912"/>
    <w:rsid w:val="00301B21"/>
    <w:rsid w:val="00325348"/>
    <w:rsid w:val="0032732C"/>
    <w:rsid w:val="00336AD0"/>
    <w:rsid w:val="00336F05"/>
    <w:rsid w:val="00337B5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125"/>
    <w:rsid w:val="005273C6"/>
    <w:rsid w:val="00530A69"/>
    <w:rsid w:val="005365A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5EC"/>
    <w:rsid w:val="006D58AA"/>
    <w:rsid w:val="006E4CF5"/>
    <w:rsid w:val="00734F00"/>
    <w:rsid w:val="007A70AE"/>
    <w:rsid w:val="008362E8"/>
    <w:rsid w:val="0085786E"/>
    <w:rsid w:val="008A1768"/>
    <w:rsid w:val="008A489F"/>
    <w:rsid w:val="008F0F33"/>
    <w:rsid w:val="008F4429"/>
    <w:rsid w:val="009024C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644"/>
    <w:rsid w:val="00B412D4"/>
    <w:rsid w:val="00BC02AD"/>
    <w:rsid w:val="00BD11DE"/>
    <w:rsid w:val="00BE3C22"/>
    <w:rsid w:val="00C0345E"/>
    <w:rsid w:val="00C31327"/>
    <w:rsid w:val="00C31C95"/>
    <w:rsid w:val="00C3483A"/>
    <w:rsid w:val="00C74E9D"/>
    <w:rsid w:val="00C826DD"/>
    <w:rsid w:val="00C82FD3"/>
    <w:rsid w:val="00C90997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1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388D40-6B44-4D53-A7D6-C6EDC707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5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6CF47-02C2-4DBB-916B-8AF049864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8DDA4641.dotm</Template>
  <TotalTime>0</TotalTime>
  <Pages>3</Pages>
  <Words>405</Words>
  <Characters>2000</Characters>
  <Application>Microsoft Office Word</Application>
  <DocSecurity>0</DocSecurity>
  <Lines>82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4246 Text of Previous Version (Mar. 26, 2019) - South Carolina Legislature Online</dc:title>
  <dc:creator>Angie Morgan</dc:creator>
  <cp:lastModifiedBy>Miriam Cook</cp:lastModifiedBy>
  <cp:revision>2</cp:revision>
  <cp:lastPrinted>2019-03-13T13:44:00Z</cp:lastPrinted>
  <dcterms:created xsi:type="dcterms:W3CDTF">2019-03-26T22:06:00Z</dcterms:created>
  <dcterms:modified xsi:type="dcterms:W3CDTF">2019-03-26T22:06:00Z</dcterms:modified>
</cp:coreProperties>
</file>