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41A" w:rsidRDefault="00C214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1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49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447" w:rsidRDefault="00AA2447" w:rsidP="00AA2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MEMBERS OF THE CHAPIN HIGH SCHOOL GIRLS </w:t>
      </w:r>
      <w:r w:rsidRPr="000C6AAD">
        <w:rPr>
          <w:color w:val="000000" w:themeColor="text1"/>
          <w:u w:color="000000" w:themeColor="text1"/>
        </w:rPr>
        <w:t xml:space="preserve">LACROSSE </w:t>
      </w:r>
      <w:r w:rsidRPr="00E542AE">
        <w:rPr>
          <w:color w:val="000000" w:themeColor="text1"/>
          <w:u w:color="000000" w:themeColor="text1"/>
        </w:rPr>
        <w:t xml:space="preserve">TEAM FOR </w:t>
      </w:r>
      <w:r>
        <w:rPr>
          <w:color w:val="000000" w:themeColor="text1"/>
          <w:u w:color="000000" w:themeColor="text1"/>
        </w:rPr>
        <w:t xml:space="preserve">AN EXTRAORDINARY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2019 SOUTH CAROLINA HIGH SCHOOL LEAGUE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2447" w:rsidRDefault="00AA2447" w:rsidP="00AA2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</w:t>
      </w:r>
      <w:r>
        <w:rPr>
          <w:color w:val="000000" w:themeColor="text1"/>
          <w:u w:color="000000" w:themeColor="text1"/>
        </w:rPr>
        <w:t xml:space="preserve">Chapin High School girls lacrosse </w:t>
      </w:r>
      <w:r>
        <w:t>team won the state championship game on Saturday, April</w:t>
      </w:r>
      <w:r w:rsidRPr="00B71188">
        <w:rPr>
          <w:color w:val="000000" w:themeColor="text1"/>
          <w:u w:color="000000" w:themeColor="text1"/>
        </w:rPr>
        <w:t xml:space="preserve"> 2</w:t>
      </w:r>
      <w:r>
        <w:rPr>
          <w:color w:val="000000" w:themeColor="text1"/>
          <w:u w:color="000000" w:themeColor="text1"/>
        </w:rPr>
        <w:t xml:space="preserve">7, 2019, </w:t>
      </w:r>
      <w:r w:rsidRPr="00B71188">
        <w:rPr>
          <w:color w:val="000000" w:themeColor="text1"/>
          <w:u w:color="000000" w:themeColor="text1"/>
        </w:rPr>
        <w:t xml:space="preserve">at </w:t>
      </w:r>
      <w:r w:rsidR="00B43D7D">
        <w:rPr>
          <w:color w:val="000000" w:themeColor="text1"/>
          <w:u w:color="000000" w:themeColor="text1"/>
        </w:rPr>
        <w:t>Irmo High School</w:t>
      </w:r>
      <w:r w:rsidR="0069550C" w:rsidRPr="0069550C">
        <w:rPr>
          <w:color w:val="000000" w:themeColor="text1"/>
          <w:u w:color="000000" w:themeColor="text1"/>
        </w:rPr>
        <w:t>’</w:t>
      </w:r>
      <w:r w:rsidR="00B43D7D">
        <w:rPr>
          <w:color w:val="000000" w:themeColor="text1"/>
          <w:u w:color="000000" w:themeColor="text1"/>
        </w:rPr>
        <w:t>s W.C. Hawkins Stadium</w:t>
      </w:r>
      <w:r>
        <w:t>; and</w:t>
      </w:r>
    </w:p>
    <w:p w:rsidR="00AA2447" w:rsidRDefault="00AA2447" w:rsidP="00AA2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2447" w:rsidRDefault="00AA2447" w:rsidP="00AA2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479ED">
        <w:t>the La</w:t>
      </w:r>
      <w:r>
        <w:rPr>
          <w:color w:val="000000" w:themeColor="text1"/>
          <w:u w:color="000000" w:themeColor="text1"/>
        </w:rPr>
        <w:t xml:space="preserve">dy </w:t>
      </w:r>
      <w:r w:rsidR="00B43D7D">
        <w:rPr>
          <w:color w:val="000000" w:themeColor="text1"/>
          <w:u w:color="000000" w:themeColor="text1"/>
        </w:rPr>
        <w:t>Eagles</w:t>
      </w:r>
      <w:r>
        <w:rPr>
          <w:color w:val="000000" w:themeColor="text1"/>
          <w:u w:color="000000" w:themeColor="text1"/>
        </w:rPr>
        <w:t xml:space="preserve"> </w:t>
      </w:r>
      <w:r w:rsidR="007479ED">
        <w:rPr>
          <w:color w:val="000000" w:themeColor="text1"/>
          <w:u w:color="000000" w:themeColor="text1"/>
        </w:rPr>
        <w:t>capped an extraordinary 16</w:t>
      </w:r>
      <w:r w:rsidR="0069550C">
        <w:rPr>
          <w:color w:val="000000" w:themeColor="text1"/>
          <w:u w:color="000000" w:themeColor="text1"/>
        </w:rPr>
        <w:noBreakHyphen/>
      </w:r>
      <w:r w:rsidR="007479ED">
        <w:rPr>
          <w:color w:val="000000" w:themeColor="text1"/>
          <w:u w:color="000000" w:themeColor="text1"/>
        </w:rPr>
        <w:t xml:space="preserve">0 season with their win over Fort Mill and </w:t>
      </w:r>
      <w:r>
        <w:rPr>
          <w:color w:val="000000" w:themeColor="text1"/>
          <w:u w:color="000000" w:themeColor="text1"/>
        </w:rPr>
        <w:t>earned</w:t>
      </w:r>
      <w:r>
        <w:t xml:space="preserve"> their </w:t>
      </w:r>
      <w:r w:rsidR="00B43D7D">
        <w:t>first</w:t>
      </w:r>
      <w:r>
        <w:t xml:space="preserve"> state championship</w:t>
      </w:r>
      <w:r w:rsidR="00E32C53">
        <w:t xml:space="preserve"> title</w:t>
      </w:r>
      <w:r w:rsidR="00B43D7D">
        <w:t xml:space="preserve"> </w:t>
      </w:r>
      <w:r w:rsidR="00C658DB">
        <w:t xml:space="preserve">in Class AAAAA </w:t>
      </w:r>
      <w:r>
        <w:t xml:space="preserve">when they defeated </w:t>
      </w:r>
      <w:r w:rsidR="007479ED">
        <w:t>the Lady Yellow Jackets</w:t>
      </w:r>
      <w:r>
        <w:t xml:space="preserve"> </w:t>
      </w:r>
      <w:r w:rsidR="00B43D7D">
        <w:t>9</w:t>
      </w:r>
      <w:r w:rsidR="0069550C">
        <w:noBreakHyphen/>
      </w:r>
      <w:r w:rsidR="00B43D7D">
        <w:t>6</w:t>
      </w:r>
      <w:r>
        <w:t xml:space="preserve"> in the </w:t>
      </w:r>
      <w:r w:rsidR="00E32C53">
        <w:t>championship</w:t>
      </w:r>
      <w:r>
        <w:t xml:space="preserve"> match; and</w:t>
      </w:r>
    </w:p>
    <w:p w:rsidR="00AA2447" w:rsidRDefault="00AA24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C4F" w:rsidRDefault="001726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C658DB">
        <w:t xml:space="preserve"> Chapin</w:t>
      </w:r>
      <w:r w:rsidR="0069550C" w:rsidRPr="0069550C">
        <w:t>’</w:t>
      </w:r>
      <w:r w:rsidR="00C658DB">
        <w:t>s senior</w:t>
      </w:r>
      <w:r w:rsidR="0069550C">
        <w:noBreakHyphen/>
      </w:r>
      <w:r w:rsidR="00C658DB">
        <w:t xml:space="preserve">laden squad would not be denied a final chance at a championship. </w:t>
      </w:r>
      <w:r w:rsidR="00F52C4F">
        <w:t>The Lady Eagles jumped out to a 2</w:t>
      </w:r>
      <w:r w:rsidR="0069550C">
        <w:noBreakHyphen/>
      </w:r>
      <w:r w:rsidR="00F52C4F">
        <w:t>0 lead early in the first half on goals by Sadie Salazar and Eden Ellison. After Shannon Rychener answered a Lady Yellow Jacket goal to make it 3</w:t>
      </w:r>
      <w:r w:rsidR="0069550C">
        <w:noBreakHyphen/>
      </w:r>
      <w:r w:rsidR="00F52C4F">
        <w:t>1, Fort Mill scored three unanswered goals over the final thirteen minutes of the first half; and</w:t>
      </w:r>
    </w:p>
    <w:p w:rsidR="00F52C4F" w:rsidRDefault="00F52C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C4F" w:rsidRDefault="00F52C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the two teams exchanged goals to open the second half, Chapin took charge. They outscored Fort Mill 5</w:t>
      </w:r>
      <w:r w:rsidR="0069550C">
        <w:noBreakHyphen/>
      </w:r>
      <w:r>
        <w:t xml:space="preserve">1 over the final eighteen minutes with two goals by Riley Floyd and scores by </w:t>
      </w:r>
      <w:r w:rsidR="004D0C0D">
        <w:t xml:space="preserve">Sadie </w:t>
      </w:r>
      <w:r>
        <w:t xml:space="preserve">Salazar, </w:t>
      </w:r>
      <w:r w:rsidR="004D0C0D">
        <w:t xml:space="preserve">Jordan </w:t>
      </w:r>
      <w:r>
        <w:t>Green, and Angel Tisdale to seal the title victory; and</w:t>
      </w:r>
    </w:p>
    <w:p w:rsidR="00B43D7D" w:rsidRDefault="00B43D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D7D" w:rsidRDefault="00B43D7D" w:rsidP="00B43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quickness and agility, strategy and strength, Coach Jen Green utilized her own athletic ability and </w:t>
      </w:r>
      <w:r>
        <w:rPr>
          <w:color w:val="000000" w:themeColor="text1"/>
          <w:u w:color="000000" w:themeColor="text1"/>
        </w:rPr>
        <w:lastRenderedPageBreak/>
        <w:t>training to mold a championship team and teach these athletes lessons that will prove invaluable throughout life, both on and off the field; and</w:t>
      </w:r>
    </w:p>
    <w:p w:rsidR="00B43D7D" w:rsidRDefault="00B43D7D" w:rsidP="00B43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D7D" w:rsidRDefault="00B43D7D" w:rsidP="00B43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great pride, </w:t>
      </w:r>
      <w:r>
        <w:rPr>
          <w:color w:val="000000" w:themeColor="text1"/>
          <w:u w:color="000000" w:themeColor="text1"/>
        </w:rPr>
        <w:t>the House salutes the fine athletes of the Chapin High School girls lacross</w:t>
      </w:r>
      <w:r w:rsidRPr="000C6AA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team on this, their latest accolade, and the members expect to hear of the team</w:t>
      </w:r>
      <w:r w:rsidR="0069550C" w:rsidRPr="006955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continued achievements in the days ahead</w:t>
      </w:r>
      <w:r>
        <w:t>. Now, therefore,</w:t>
      </w:r>
    </w:p>
    <w:p w:rsidR="00B14972" w:rsidRDefault="00B14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972" w:rsidRDefault="00B14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4972" w:rsidRDefault="00B14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A9E" w:rsidRDefault="00B43D7D" w:rsidP="00B43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="002A2A9E">
        <w:t>celebrate</w:t>
      </w:r>
      <w:r w:rsidR="002A2A9E">
        <w:rPr>
          <w:color w:val="000000" w:themeColor="text1"/>
          <w:u w:color="000000" w:themeColor="text1"/>
        </w:rPr>
        <w:t xml:space="preserve"> the</w:t>
      </w:r>
      <w:r w:rsidR="002A2A9E" w:rsidRPr="00E542AE">
        <w:rPr>
          <w:color w:val="000000" w:themeColor="text1"/>
          <w:u w:color="000000" w:themeColor="text1"/>
        </w:rPr>
        <w:t xml:space="preserve"> </w:t>
      </w:r>
      <w:r w:rsidR="002A2A9E">
        <w:rPr>
          <w:color w:val="000000" w:themeColor="text1"/>
          <w:u w:color="000000" w:themeColor="text1"/>
        </w:rPr>
        <w:t xml:space="preserve">members of the Chapin High School girls </w:t>
      </w:r>
      <w:r w:rsidR="002A2A9E" w:rsidRPr="000C6AAD">
        <w:rPr>
          <w:color w:val="000000" w:themeColor="text1"/>
          <w:u w:color="000000" w:themeColor="text1"/>
        </w:rPr>
        <w:t xml:space="preserve">lacrosse </w:t>
      </w:r>
      <w:r w:rsidR="002A2A9E" w:rsidRPr="00E542AE">
        <w:rPr>
          <w:color w:val="000000" w:themeColor="text1"/>
          <w:u w:color="000000" w:themeColor="text1"/>
        </w:rPr>
        <w:t xml:space="preserve">team for </w:t>
      </w:r>
      <w:r w:rsidR="002A2A9E">
        <w:rPr>
          <w:color w:val="000000" w:themeColor="text1"/>
          <w:u w:color="000000" w:themeColor="text1"/>
        </w:rPr>
        <w:t>an extraordinary season and congratulate them on winn</w:t>
      </w:r>
      <w:r w:rsidR="002A2A9E" w:rsidRPr="00E542AE">
        <w:rPr>
          <w:color w:val="000000" w:themeColor="text1"/>
          <w:u w:color="000000" w:themeColor="text1"/>
        </w:rPr>
        <w:t xml:space="preserve">ing the </w:t>
      </w:r>
      <w:r w:rsidR="002A2A9E">
        <w:rPr>
          <w:color w:val="000000" w:themeColor="text1"/>
          <w:u w:color="000000" w:themeColor="text1"/>
        </w:rPr>
        <w:t>2019 South Carolina High School League C</w:t>
      </w:r>
      <w:r w:rsidR="002A2A9E" w:rsidRPr="00E542AE">
        <w:rPr>
          <w:color w:val="000000" w:themeColor="text1"/>
          <w:u w:color="000000" w:themeColor="text1"/>
        </w:rPr>
        <w:t>lass</w:t>
      </w:r>
      <w:r w:rsidR="002A2A9E">
        <w:rPr>
          <w:color w:val="000000" w:themeColor="text1"/>
          <w:u w:color="000000" w:themeColor="text1"/>
        </w:rPr>
        <w:t xml:space="preserve"> AAAAA s</w:t>
      </w:r>
      <w:r w:rsidR="002A2A9E" w:rsidRPr="00E542AE">
        <w:rPr>
          <w:color w:val="000000" w:themeColor="text1"/>
          <w:u w:color="000000" w:themeColor="text1"/>
        </w:rPr>
        <w:t xml:space="preserve">tate championship </w:t>
      </w:r>
      <w:r w:rsidR="002A2A9E">
        <w:rPr>
          <w:color w:val="000000" w:themeColor="text1"/>
          <w:u w:color="000000" w:themeColor="text1"/>
        </w:rPr>
        <w:t>t</w:t>
      </w:r>
      <w:r w:rsidR="002A2A9E" w:rsidRPr="00E542AE">
        <w:rPr>
          <w:color w:val="000000" w:themeColor="text1"/>
          <w:u w:color="000000" w:themeColor="text1"/>
        </w:rPr>
        <w:t>itle.</w:t>
      </w:r>
    </w:p>
    <w:p w:rsidR="002A2A9E" w:rsidRDefault="002A2A9E" w:rsidP="00B43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43D7D" w:rsidRDefault="00B43D7D" w:rsidP="00B43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93AEA">
        <w:t>Michael Ames</w:t>
      </w:r>
      <w:r>
        <w:t xml:space="preserve"> and Coach Jen Green</w:t>
      </w:r>
      <w:r>
        <w:rPr>
          <w:color w:val="000000" w:themeColor="text1"/>
          <w:u w:color="000000" w:themeColor="text1"/>
        </w:rPr>
        <w:t xml:space="preserve"> of Chapin High School</w:t>
      </w:r>
      <w:r>
        <w:t>.</w:t>
      </w:r>
    </w:p>
    <w:p w:rsidR="00CD313F" w:rsidRDefault="0069550C" w:rsidP="00EE6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141A" w:rsidRDefault="00C2141A" w:rsidP="00C2141A">
      <w:pPr>
        <w:suppressAutoHyphens/>
      </w:pPr>
    </w:p>
    <w:sectPr w:rsidR="00C2141A" w:rsidSect="00C214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6EC" w:rsidRDefault="001726EC" w:rsidP="009F0C77">
      <w:r>
        <w:separator/>
      </w:r>
    </w:p>
  </w:endnote>
  <w:endnote w:type="continuationSeparator" w:id="0">
    <w:p w:rsidR="001726EC" w:rsidRDefault="001726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5A426D-18CD-4AD5-919B-49AEB77CFEC1}"/>
    <w:embedBold r:id="rId2" w:fontKey="{88D9D6C0-38B1-43E0-9063-82A922FCDE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4B22D6-7442-41AC-82E9-281FC12F1E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EFE5B84-48B8-4C0F-8702-9372B81F54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C8EA9D-6090-435A-8EEC-5CE3F51945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AD5" w:rsidRPr="00C2141A" w:rsidRDefault="00C2141A" w:rsidP="00C21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6EC" w:rsidRDefault="001726EC" w:rsidP="009F0C77">
      <w:r>
        <w:separator/>
      </w:r>
    </w:p>
  </w:footnote>
  <w:footnote w:type="continuationSeparator" w:id="0">
    <w:p w:rsidR="001726EC" w:rsidRDefault="001726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94CZ19"/>
    <w:docVar w:name="CoverBillType" w:val="r"/>
    <w:docVar w:name="DocPath" w:val="L:\Council\bills\JN\3094CZ19.DOCX"/>
    <w:docVar w:name="dvBillNumber" w:val="449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149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6EC"/>
    <w:rsid w:val="001D08F2"/>
    <w:rsid w:val="001D1A87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2A9E"/>
    <w:rsid w:val="002E5912"/>
    <w:rsid w:val="00301B21"/>
    <w:rsid w:val="003047E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0C0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550C"/>
    <w:rsid w:val="006D58AA"/>
    <w:rsid w:val="00734F00"/>
    <w:rsid w:val="007479ED"/>
    <w:rsid w:val="007A70AE"/>
    <w:rsid w:val="008362E8"/>
    <w:rsid w:val="0085760B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447"/>
    <w:rsid w:val="00AC34A2"/>
    <w:rsid w:val="00AD1C9A"/>
    <w:rsid w:val="00AD4B17"/>
    <w:rsid w:val="00B14972"/>
    <w:rsid w:val="00B412D4"/>
    <w:rsid w:val="00B43D7D"/>
    <w:rsid w:val="00BE3C22"/>
    <w:rsid w:val="00C0345E"/>
    <w:rsid w:val="00C2141A"/>
    <w:rsid w:val="00C31C95"/>
    <w:rsid w:val="00C3483A"/>
    <w:rsid w:val="00C658DB"/>
    <w:rsid w:val="00C74E9D"/>
    <w:rsid w:val="00C826DD"/>
    <w:rsid w:val="00C82FD3"/>
    <w:rsid w:val="00C92819"/>
    <w:rsid w:val="00CC6B7B"/>
    <w:rsid w:val="00CD2089"/>
    <w:rsid w:val="00CD313F"/>
    <w:rsid w:val="00D73A67"/>
    <w:rsid w:val="00D970A9"/>
    <w:rsid w:val="00DF3845"/>
    <w:rsid w:val="00E32C53"/>
    <w:rsid w:val="00E41911"/>
    <w:rsid w:val="00E44B57"/>
    <w:rsid w:val="00E92EEF"/>
    <w:rsid w:val="00EE6C84"/>
    <w:rsid w:val="00EF2368"/>
    <w:rsid w:val="00EF4AD5"/>
    <w:rsid w:val="00F24442"/>
    <w:rsid w:val="00F50AE3"/>
    <w:rsid w:val="00F52C4F"/>
    <w:rsid w:val="00F655B7"/>
    <w:rsid w:val="00F656BA"/>
    <w:rsid w:val="00F67CF1"/>
    <w:rsid w:val="00F728AA"/>
    <w:rsid w:val="00F840F0"/>
    <w:rsid w:val="00F93AE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9B9E28-A2AE-4D88-83C2-0DEBB11B0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0C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C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F6DF8-6A43-4944-87A8-94BCE0F2F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391</Words>
  <Characters>1976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4496 Text of Previous Version (Apr. 30, 2019) - South Carolina Legislature Online</dc:title>
  <dc:creator>Julie Newboult</dc:creator>
  <cp:lastModifiedBy>S Volk</cp:lastModifiedBy>
  <cp:revision>2</cp:revision>
  <cp:lastPrinted>2019-04-29T14:47:00Z</cp:lastPrinted>
  <dcterms:created xsi:type="dcterms:W3CDTF">2019-04-30T17:14:00Z</dcterms:created>
  <dcterms:modified xsi:type="dcterms:W3CDTF">2019-04-30T17:14:00Z</dcterms:modified>
</cp:coreProperties>
</file>