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633" w:rsidRDefault="001846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184633" w:rsidRPr="00184633" w:rsidRDefault="001846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184633" w:rsidRDefault="001846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633" w:rsidRDefault="001846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184633" w:rsidRDefault="001846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30, 2019</w:t>
      </w:r>
    </w:p>
    <w:p w:rsidR="00184633" w:rsidRDefault="001846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633" w:rsidRPr="00184633" w:rsidRDefault="00184633" w:rsidP="0018463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4499</w:t>
      </w:r>
    </w:p>
    <w:p w:rsidR="00184633" w:rsidRDefault="001846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633" w:rsidRDefault="001846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032348">
        <w:t>Reps. Bradley, Herbkersman, Erickson, W. Newton, Rivers and S. Williams</w:t>
      </w:r>
    </w:p>
    <w:p w:rsidR="00184633" w:rsidRDefault="001846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633" w:rsidRDefault="001846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4/30/19--H.</w:t>
      </w:r>
    </w:p>
    <w:p w:rsidR="00184633" w:rsidRDefault="001846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30, 2019.</w:t>
      </w:r>
    </w:p>
    <w:p w:rsidR="00184633" w:rsidRPr="00184633" w:rsidRDefault="00184633" w:rsidP="001846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84633" w:rsidRDefault="001846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633" w:rsidRDefault="001846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84633" w:rsidSect="0018463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E2052" w:rsidRDefault="002E20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2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22A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1B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A4DDA">
        <w:rPr>
          <w:color w:val="000000" w:themeColor="text1"/>
          <w:u w:color="000000" w:themeColor="text1"/>
        </w:rPr>
        <w:t>TO AMEND SECTION 7</w:t>
      </w:r>
      <w:r>
        <w:rPr>
          <w:color w:val="000000" w:themeColor="text1"/>
          <w:u w:color="000000" w:themeColor="text1"/>
        </w:rPr>
        <w:noBreakHyphen/>
      </w:r>
      <w:r w:rsidRPr="007A4DDA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  <w:t>11</w:t>
      </w:r>
      <w:r w:rsidRPr="007A4DDA">
        <w:rPr>
          <w:color w:val="000000" w:themeColor="text1"/>
          <w:u w:color="000000" w:themeColor="text1"/>
        </w:rPr>
        <w:t xml:space="preserve">0, CODE OF LAWS OF SOUTH CAROLINA, 1976, RELATING TO THE DESIGNATION OF </w:t>
      </w:r>
      <w:r>
        <w:rPr>
          <w:color w:val="000000" w:themeColor="text1"/>
          <w:u w:color="000000" w:themeColor="text1"/>
        </w:rPr>
        <w:t xml:space="preserve">VOTING </w:t>
      </w:r>
      <w:r w:rsidRPr="007A4DDA">
        <w:rPr>
          <w:color w:val="000000" w:themeColor="text1"/>
          <w:u w:color="000000" w:themeColor="text1"/>
        </w:rPr>
        <w:t xml:space="preserve">PRECINCTS IN </w:t>
      </w:r>
      <w:r>
        <w:rPr>
          <w:color w:val="000000" w:themeColor="text1"/>
          <w:u w:color="000000" w:themeColor="text1"/>
        </w:rPr>
        <w:t>BEAUFORT</w:t>
      </w:r>
      <w:r w:rsidRPr="007A4DDA">
        <w:rPr>
          <w:color w:val="000000" w:themeColor="text1"/>
          <w:u w:color="000000" w:themeColor="text1"/>
        </w:rPr>
        <w:t xml:space="preserve"> COUNTY, </w:t>
      </w:r>
      <w:r w:rsidRPr="0070610E">
        <w:rPr>
          <w:color w:val="000000" w:themeColor="text1"/>
          <w:u w:color="000000" w:themeColor="text1"/>
        </w:rPr>
        <w:t xml:space="preserve">SO AS TO ADD THE </w:t>
      </w:r>
      <w:r>
        <w:rPr>
          <w:color w:val="000000" w:themeColor="text1"/>
          <w:u w:color="000000" w:themeColor="text1"/>
        </w:rPr>
        <w:t>NEW RIVER, PALMETTO BLUFF, AND SANDY POINTE VOTING PRECINCTS,</w:t>
      </w:r>
      <w:r w:rsidRPr="007A4DDA">
        <w:rPr>
          <w:color w:val="000000" w:themeColor="text1"/>
          <w:u w:color="000000" w:themeColor="text1"/>
        </w:rPr>
        <w:t xml:space="preserve"> TO REDESIGNATE </w:t>
      </w:r>
      <w:r>
        <w:rPr>
          <w:color w:val="000000" w:themeColor="text1"/>
          <w:u w:color="000000" w:themeColor="text1"/>
        </w:rPr>
        <w:t>THE</w:t>
      </w:r>
      <w:r w:rsidRPr="007A4DDA">
        <w:rPr>
          <w:color w:val="000000" w:themeColor="text1"/>
          <w:u w:color="000000" w:themeColor="text1"/>
        </w:rPr>
        <w:t xml:space="preserve"> MAP NUMBER ON WHICH THE NAMES OF THESE PRECINCTS MAY BE FOUND AND MAINTAINED BY THE </w:t>
      </w:r>
      <w:r>
        <w:rPr>
          <w:color w:val="000000" w:themeColor="text1"/>
          <w:u w:color="000000" w:themeColor="text1"/>
        </w:rPr>
        <w:t>REVENUE AND FISCAL AFFAIRS OFFICE, AND TO CORRECT AN OUTDATED REFERENCE TO THE FORMER OFFICE OF RESEARCH AND STATISTICS</w:t>
      </w:r>
      <w:r w:rsidRPr="007A4DDA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22A3" w:rsidRDefault="000B22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22A3" w:rsidRDefault="000B22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BDE" w:rsidRPr="007A4DDA" w:rsidRDefault="000B22A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01BDE" w:rsidRPr="007A4DDA">
        <w:rPr>
          <w:color w:val="000000" w:themeColor="text1"/>
          <w:u w:color="000000" w:themeColor="text1"/>
        </w:rPr>
        <w:t>Section 7</w:t>
      </w:r>
      <w:r w:rsidR="00C01BDE">
        <w:rPr>
          <w:color w:val="000000" w:themeColor="text1"/>
          <w:u w:color="000000" w:themeColor="text1"/>
        </w:rPr>
        <w:noBreakHyphen/>
      </w:r>
      <w:r w:rsidR="00C01BDE" w:rsidRPr="007A4DDA">
        <w:rPr>
          <w:color w:val="000000" w:themeColor="text1"/>
          <w:u w:color="000000" w:themeColor="text1"/>
        </w:rPr>
        <w:t>7</w:t>
      </w:r>
      <w:r w:rsidR="00C01BDE">
        <w:rPr>
          <w:color w:val="000000" w:themeColor="text1"/>
          <w:u w:color="000000" w:themeColor="text1"/>
        </w:rPr>
        <w:noBreakHyphen/>
        <w:t>11</w:t>
      </w:r>
      <w:r w:rsidR="00C01BDE" w:rsidRPr="007A4DDA">
        <w:rPr>
          <w:color w:val="000000" w:themeColor="text1"/>
          <w:u w:color="000000" w:themeColor="text1"/>
        </w:rPr>
        <w:t>0 of the 1976 Code is amended to read:</w:t>
      </w:r>
    </w:p>
    <w:p w:rsidR="00C01BDE" w:rsidRPr="007A4DDA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A4DDA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Section 7</w:t>
      </w:r>
      <w:r>
        <w:rPr>
          <w:color w:val="000000" w:themeColor="text1"/>
          <w:u w:color="000000" w:themeColor="text1"/>
        </w:rPr>
        <w:noBreakHyphen/>
        <w:t>7</w:t>
      </w:r>
      <w:r>
        <w:rPr>
          <w:color w:val="000000" w:themeColor="text1"/>
          <w:u w:color="000000" w:themeColor="text1"/>
        </w:rPr>
        <w:noBreakHyphen/>
        <w:t>110.</w:t>
      </w:r>
      <w:r>
        <w:rPr>
          <w:rFonts w:eastAsia="Calibri"/>
          <w:szCs w:val="22"/>
        </w:rPr>
        <w:tab/>
      </w:r>
      <w:r>
        <w:t>(A)</w:t>
      </w:r>
      <w:r>
        <w:tab/>
      </w:r>
      <w:r w:rsidRPr="00C8686C">
        <w:t>In Beaufort County there are the following voting precincts: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Beaufort 1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Beaufort 2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Beaufort 3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Belfair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1D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2D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2E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3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lastRenderedPageBreak/>
        <w:tab/>
      </w:r>
      <w:r w:rsidRPr="00C8686C">
        <w:tab/>
        <w:t>Bluffton 4A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4D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5A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5B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1D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2A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2B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2C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3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Chechessee 1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Chechessee 2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Dale Lobeco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Daufuskie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2A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2B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2C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3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4D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5A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5B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5C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6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7A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7B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8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9A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9B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10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11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12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13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14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15A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lastRenderedPageBreak/>
        <w:tab/>
      </w:r>
      <w:r w:rsidRPr="00C8686C">
        <w:tab/>
        <w:t>Hilton Head 15B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1A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1B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2A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2B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2C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3A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3B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3C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 Creek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Mossy Oaks 1A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Mossy Oaks 1B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Mossy Oaks 2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D724BF">
        <w:rPr>
          <w:u w:val="single"/>
        </w:rPr>
        <w:t>New River</w:t>
      </w:r>
    </w:p>
    <w:p w:rsidR="00C01BDE" w:rsidRPr="00D724BF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Palmetto Bluff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Port Royal 1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Port Royal 2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Rose Hill</w:t>
      </w:r>
    </w:p>
    <w:p w:rsidR="00C01BDE" w:rsidRPr="00D724BF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D724BF">
        <w:rPr>
          <w:u w:val="single"/>
        </w:rPr>
        <w:t>Sandy Pointe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Seabrook 1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Seabrook 2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Seabrook 3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Sheldon 1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Sheldon 2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1A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1B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1C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2A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2B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2C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1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2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3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4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5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6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7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8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</w:r>
      <w:r w:rsidRPr="00C8686C">
        <w:t xml:space="preserve">The precinct lines defining the above precincts are as shown on the official map prepared by and on file with the Revenue and Fiscal Affairs Office designated as document </w:t>
      </w:r>
      <w:r w:rsidRPr="00D724BF">
        <w:rPr>
          <w:strike/>
        </w:rPr>
        <w:t>P</w:t>
      </w:r>
      <w:r>
        <w:rPr>
          <w:strike/>
        </w:rPr>
        <w:noBreakHyphen/>
      </w:r>
      <w:r w:rsidRPr="00D724BF">
        <w:rPr>
          <w:strike/>
        </w:rPr>
        <w:t>13</w:t>
      </w:r>
      <w:r>
        <w:rPr>
          <w:strike/>
        </w:rPr>
        <w:noBreakHyphen/>
      </w:r>
      <w:r w:rsidRPr="00D724BF">
        <w:rPr>
          <w:strike/>
        </w:rPr>
        <w:t>14</w:t>
      </w:r>
      <w:r w:rsidRPr="00C8686C">
        <w:t xml:space="preserve"> </w:t>
      </w:r>
      <w:r w:rsidRPr="00D724BF">
        <w:rPr>
          <w:u w:val="single"/>
        </w:rPr>
        <w:t>P</w:t>
      </w:r>
      <w:r>
        <w:rPr>
          <w:u w:val="single"/>
        </w:rPr>
        <w:noBreakHyphen/>
      </w:r>
      <w:r w:rsidRPr="00D724BF">
        <w:rPr>
          <w:u w:val="single"/>
        </w:rPr>
        <w:t>13</w:t>
      </w:r>
      <w:r>
        <w:rPr>
          <w:u w:val="single"/>
        </w:rPr>
        <w:noBreakHyphen/>
      </w:r>
      <w:r w:rsidRPr="00D724BF">
        <w:rPr>
          <w:u w:val="single"/>
        </w:rPr>
        <w:t>19</w:t>
      </w:r>
      <w:r>
        <w:t xml:space="preserve"> </w:t>
      </w:r>
      <w:r w:rsidRPr="00C8686C">
        <w:t xml:space="preserve">and as shown on copies provided to the Board of Voter Registration and </w:t>
      </w:r>
      <w:r w:rsidRPr="00C8686C">
        <w:lastRenderedPageBreak/>
        <w:t xml:space="preserve">Elections of Beaufort County by the </w:t>
      </w:r>
      <w:r w:rsidRPr="00D724BF">
        <w:rPr>
          <w:strike/>
        </w:rPr>
        <w:t>Office of Research and Statistics</w:t>
      </w:r>
      <w:r>
        <w:t xml:space="preserve"> </w:t>
      </w:r>
      <w:r w:rsidRPr="00D724BF">
        <w:rPr>
          <w:u w:val="single"/>
        </w:rPr>
        <w:t>Revenue and Fiscal Affairs Office</w:t>
      </w:r>
      <w:r w:rsidRPr="00C8686C">
        <w:t>.</w:t>
      </w:r>
    </w:p>
    <w:p w:rsidR="000B22A3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</w:r>
      <w:r w:rsidRPr="00C8686C">
        <w:t>The polling places for the precincts provided in this section must be established by the Board of Voter Registration and Elections of Beaufort County subject to the approval of a majority of the Beaufort County Delegation.</w:t>
      </w:r>
      <w:r>
        <w:t>”</w:t>
      </w:r>
    </w:p>
    <w:p w:rsidR="000B22A3" w:rsidRDefault="000B22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2A3" w:rsidRDefault="000B22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01BDE">
        <w:t>2</w:t>
      </w:r>
      <w:r>
        <w:t>.</w:t>
      </w:r>
      <w:r>
        <w:tab/>
        <w:t>This act takes effect upon approval by the Governor.</w:t>
      </w:r>
    </w:p>
    <w:p w:rsidR="0090627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7197F" w:rsidRDefault="00F7197F" w:rsidP="00F7197F">
      <w:pPr>
        <w:suppressAutoHyphens/>
      </w:pPr>
    </w:p>
    <w:sectPr w:rsidR="00F7197F" w:rsidSect="0018463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2A3" w:rsidRDefault="000B22A3" w:rsidP="009F0C77">
      <w:r>
        <w:separator/>
      </w:r>
    </w:p>
  </w:endnote>
  <w:endnote w:type="continuationSeparator" w:id="0">
    <w:p w:rsidR="000B22A3" w:rsidRDefault="000B22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810225-D943-42BE-B812-29A72B82774A}"/>
    <w:embedBold r:id="rId2" w:fontKey="{4A33702B-52C1-49AF-AE2E-B88B8DC4040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EBB16AC-83AB-49FF-AE6D-FE5FACDDFD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5585FFC-C26E-4DF4-803A-74CAD41E8F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278" w:rsidRPr="002E2052" w:rsidRDefault="002E2052" w:rsidP="002E20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[4499</w:t>
    </w:r>
    <w:r w:rsidR="00184633">
      <w:t>-</w:t>
    </w:r>
    <w:r w:rsidR="00184633">
      <w:fldChar w:fldCharType="begin"/>
    </w:r>
    <w:r w:rsidR="00184633">
      <w:instrText xml:space="preserve"> PAGE  \* MERGEFORMAT </w:instrText>
    </w:r>
    <w:r w:rsidR="00184633">
      <w:fldChar w:fldCharType="separate"/>
    </w:r>
    <w:r w:rsidR="00847628">
      <w:rPr>
        <w:noProof/>
      </w:rPr>
      <w:t>1</w:t>
    </w:r>
    <w:r w:rsidR="00184633">
      <w:fldChar w:fldCharType="end"/>
    </w:r>
    <w:r w:rsidR="0018463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633" w:rsidRPr="002E2052" w:rsidRDefault="00184633" w:rsidP="002E20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719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2A3" w:rsidRDefault="000B22A3" w:rsidP="009F0C77">
      <w:r>
        <w:separator/>
      </w:r>
    </w:p>
  </w:footnote>
  <w:footnote w:type="continuationSeparator" w:id="0">
    <w:p w:rsidR="000B22A3" w:rsidRDefault="000B22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90ZW19"/>
    <w:docVar w:name="CoverBillType" w:val="b"/>
    <w:docVar w:name="DocPath" w:val="L:\Council\bills\CC\15590ZW19.DOCX"/>
    <w:docVar w:name="dvBillNumber" w:val="449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0B22A3"/>
    <w:rsid w:val="00011869"/>
    <w:rsid w:val="00015CD6"/>
    <w:rsid w:val="000B22A3"/>
    <w:rsid w:val="000E0100"/>
    <w:rsid w:val="000E1785"/>
    <w:rsid w:val="000F40FA"/>
    <w:rsid w:val="001035F1"/>
    <w:rsid w:val="0010776B"/>
    <w:rsid w:val="001158C3"/>
    <w:rsid w:val="00133E66"/>
    <w:rsid w:val="001435A3"/>
    <w:rsid w:val="00146ED3"/>
    <w:rsid w:val="00151044"/>
    <w:rsid w:val="0018463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205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47628"/>
    <w:rsid w:val="0085786E"/>
    <w:rsid w:val="008A1768"/>
    <w:rsid w:val="008A489F"/>
    <w:rsid w:val="008F0F33"/>
    <w:rsid w:val="008F4429"/>
    <w:rsid w:val="00906278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70AC"/>
    <w:rsid w:val="00BE3C22"/>
    <w:rsid w:val="00C01BDE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197F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C5AAFC-ADE9-43EF-8270-77F62DFB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EAABF-1E54-4FFB-9AE1-1E892CFA1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F1FC4007</Template>
  <TotalTime>0</TotalTime>
  <Pages>5</Pages>
  <Words>499</Words>
  <Characters>2285</Characters>
  <Application>Microsoft Office Word</Application>
  <DocSecurity>0</DocSecurity>
  <Lines>153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4499 Text of Previous Version (Apr. 30, 2019) - South Carolina Legislature Online</dc:title>
  <dc:creator>Chris Charlton</dc:creator>
  <cp:lastModifiedBy>Lavarres Lynch</cp:lastModifiedBy>
  <cp:revision>2</cp:revision>
  <dcterms:created xsi:type="dcterms:W3CDTF">2019-04-30T22:38:00Z</dcterms:created>
  <dcterms:modified xsi:type="dcterms:W3CDTF">2019-04-30T22:38:00Z</dcterms:modified>
</cp:coreProperties>
</file>