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C22" w:rsidRDefault="00AE7C2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E7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477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6D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568D1">
        <w:rPr>
          <w:color w:val="000000" w:themeColor="text1"/>
          <w:szCs w:val="27"/>
        </w:rPr>
        <w:t>TO AMEND SECTION 7</w:t>
      </w:r>
      <w:r>
        <w:rPr>
          <w:color w:val="000000" w:themeColor="text1"/>
          <w:szCs w:val="27"/>
        </w:rPr>
        <w:noBreakHyphen/>
      </w:r>
      <w:r w:rsidRPr="003568D1">
        <w:rPr>
          <w:color w:val="000000" w:themeColor="text1"/>
          <w:szCs w:val="27"/>
        </w:rPr>
        <w:t>7</w:t>
      </w:r>
      <w:r>
        <w:rPr>
          <w:color w:val="000000" w:themeColor="text1"/>
          <w:szCs w:val="27"/>
        </w:rPr>
        <w:noBreakHyphen/>
      </w:r>
      <w:r w:rsidRPr="003568D1">
        <w:rPr>
          <w:color w:val="000000" w:themeColor="text1"/>
          <w:szCs w:val="27"/>
        </w:rPr>
        <w:t>490</w:t>
      </w:r>
      <w:r>
        <w:rPr>
          <w:color w:val="000000" w:themeColor="text1"/>
          <w:szCs w:val="27"/>
        </w:rPr>
        <w:t xml:space="preserve">, CODE OF LAWS OF SOUTH CAROLINA, </w:t>
      </w:r>
      <w:r w:rsidRPr="003568D1">
        <w:rPr>
          <w:color w:val="000000" w:themeColor="text1"/>
          <w:szCs w:val="27"/>
        </w:rPr>
        <w:t xml:space="preserve">1976, RELATING TO THE DESIGNATION OF VOTING PRECINCTS IN SPARTANBURG COUNTY, </w:t>
      </w:r>
      <w:r>
        <w:rPr>
          <w:color w:val="000000" w:themeColor="text1"/>
          <w:szCs w:val="27"/>
        </w:rPr>
        <w:t xml:space="preserve">SO AS TO ADD THE BROOME HIGH SCHOOL PRECINCT, </w:t>
      </w:r>
      <w:r w:rsidRPr="003568D1">
        <w:rPr>
          <w:color w:val="000000" w:themeColor="text1"/>
          <w:szCs w:val="27"/>
        </w:rPr>
        <w:t xml:space="preserve">TO </w:t>
      </w:r>
      <w:r>
        <w:rPr>
          <w:color w:val="000000" w:themeColor="text1"/>
          <w:szCs w:val="27"/>
        </w:rPr>
        <w:t>ELIMINATE THE CLIFDALE ELEMENTARY PRECINCT, AND TO UPDATE</w:t>
      </w:r>
      <w:r w:rsidRPr="003568D1">
        <w:rPr>
          <w:color w:val="000000" w:themeColor="text1"/>
          <w:szCs w:val="27"/>
        </w:rPr>
        <w:t xml:space="preserve"> THE MAP NUMBER ON WHICH THE NAMES OF THESE PRECINCTS MAY BE FOUND AND MAINTAINED BY THE REVENUE AND FISCAL AFFAIRS OFFICE.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477E" w:rsidRDefault="00D347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3477E" w:rsidRDefault="00D347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D7D" w:rsidRDefault="00D3477E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Cs/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CE6D7D">
        <w:rPr>
          <w:bCs/>
          <w:color w:val="000000" w:themeColor="text1"/>
          <w:u w:color="000000" w:themeColor="text1"/>
        </w:rPr>
        <w:t>Section</w:t>
      </w:r>
      <w:r w:rsidR="00CE6D7D" w:rsidRPr="00CE6185">
        <w:rPr>
          <w:bCs/>
          <w:color w:val="000000" w:themeColor="text1"/>
          <w:u w:color="000000" w:themeColor="text1"/>
        </w:rPr>
        <w:t xml:space="preserve"> 7</w:t>
      </w:r>
      <w:r w:rsidR="00CE6D7D">
        <w:rPr>
          <w:bCs/>
          <w:color w:val="000000" w:themeColor="text1"/>
          <w:u w:color="000000" w:themeColor="text1"/>
        </w:rPr>
        <w:noBreakHyphen/>
      </w:r>
      <w:r w:rsidR="00CE6D7D" w:rsidRPr="00CE6185">
        <w:rPr>
          <w:bCs/>
          <w:color w:val="000000" w:themeColor="text1"/>
          <w:u w:color="000000" w:themeColor="text1"/>
        </w:rPr>
        <w:t>7</w:t>
      </w:r>
      <w:r w:rsidR="00CE6D7D">
        <w:rPr>
          <w:bCs/>
          <w:color w:val="000000" w:themeColor="text1"/>
          <w:u w:color="000000" w:themeColor="text1"/>
        </w:rPr>
        <w:noBreakHyphen/>
      </w:r>
      <w:r w:rsidR="00CE6D7D" w:rsidRPr="00CE6185">
        <w:rPr>
          <w:bCs/>
          <w:color w:val="000000" w:themeColor="text1"/>
          <w:u w:color="000000" w:themeColor="text1"/>
        </w:rPr>
        <w:t>490</w:t>
      </w:r>
      <w:r w:rsidR="00CE6D7D">
        <w:rPr>
          <w:bCs/>
          <w:color w:val="000000" w:themeColor="text1"/>
          <w:u w:color="000000" w:themeColor="text1"/>
        </w:rPr>
        <w:t xml:space="preserve"> of the 1976 Code is amended to read: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Cs/>
          <w:color w:val="000000" w:themeColor="text1"/>
          <w:u w:color="000000" w:themeColor="text1"/>
        </w:rPr>
      </w:pP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bCs/>
          <w:color w:val="000000" w:themeColor="text1"/>
          <w:u w:color="000000" w:themeColor="text1"/>
        </w:rPr>
        <w:tab/>
        <w:t>“Section 7</w:t>
      </w:r>
      <w:r>
        <w:rPr>
          <w:bCs/>
          <w:color w:val="000000" w:themeColor="text1"/>
          <w:u w:color="000000" w:themeColor="text1"/>
        </w:rPr>
        <w:noBreakHyphen/>
        <w:t>7</w:t>
      </w:r>
      <w:r>
        <w:rPr>
          <w:bCs/>
          <w:color w:val="000000" w:themeColor="text1"/>
          <w:u w:color="000000" w:themeColor="text1"/>
        </w:rPr>
        <w:noBreakHyphen/>
        <w:t>490.</w:t>
      </w:r>
      <w:r>
        <w:rPr>
          <w:bCs/>
          <w:color w:val="000000" w:themeColor="text1"/>
          <w:u w:color="000000" w:themeColor="text1"/>
        </w:rPr>
        <w:tab/>
      </w:r>
      <w:r>
        <w:t>(A)</w:t>
      </w:r>
      <w:r>
        <w:tab/>
      </w:r>
      <w:r w:rsidRPr="00F56F2A">
        <w:t>In Spartanburg County there are the following voting precincts: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Abner Creek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Anderson Mill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Anderson Mill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Arcadia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Beaumont Methodist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Beech Springs Intermediate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Ben Avon Methodist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Bethany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Bethany Wesleyan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Boiling Springs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Boiling Springs High School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Boiling Springs Intermediate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Boiling Springs Jr. High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Boiling Springs 9th Grade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rPr>
          <w:u w:val="single"/>
        </w:rPr>
        <w:t>Broome High School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lastRenderedPageBreak/>
        <w:tab/>
      </w:r>
      <w:r w:rsidRPr="00F56F2A">
        <w:tab/>
        <w:t>Canaan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Cannons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Carlisle Fosters Grove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Carlisle Wesleyan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Cavins Hobbysville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C.C. Woodson Recreation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Cedar Grove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Chapman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Chapman High School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Cherokee Springs Fire Station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Chesnee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Cleveland Elementary</w:t>
      </w:r>
    </w:p>
    <w:p w:rsidR="00CE6D7D" w:rsidRPr="00CC7812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F56F2A">
        <w:tab/>
      </w:r>
      <w:r w:rsidRPr="00F56F2A">
        <w:tab/>
      </w:r>
      <w:r w:rsidRPr="00CC7812">
        <w:rPr>
          <w:strike/>
        </w:rPr>
        <w:t>Clifdale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Converse Fire Station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Cooley Springs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Cornerstone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Cowpens Depot Museum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Cowpens Fire Station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Croft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Cross Anchor Fire Station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Cudd Memorial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D. R. Hill Middle School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Daniel Morgan Technology Center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Drayton Fire Station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Duncan United Methodist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Eastside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Ebenezer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Enoree First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E.P. Todd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Fairforest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Fairforest Middle School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Gable Middle School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Glendale Fire Station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Gramling Methodist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Greater St. James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Hayne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Hendrix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Holly Springs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Hope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Jesse Bobo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Jesse Boyd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Lake Bowen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Landrum High School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lastRenderedPageBreak/>
        <w:tab/>
      </w:r>
      <w:r w:rsidRPr="00F56F2A">
        <w:tab/>
        <w:t>Landrum United Methodist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Lyman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Lyman Town Hall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Mayo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Morningside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Motlow Creek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Mt. Calvary Presbyterian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Mt. Moriah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Mt. Zion Full Gospel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Oakland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Pacolet Elementary School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Park Hills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Pauline Glenn Springs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Pelham Fire Station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Poplar Springs Fire Station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Powell Saxon Una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R.D. Anderson Vocational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Rebirth Missionary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Reidville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Reidville Fire Station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River Ridge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Roebuck Bethlehem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Roebuck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Southside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Spartanburg High School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Startex Fire Station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St. John</w:t>
      </w:r>
      <w:r w:rsidRPr="001E14A2">
        <w:t>’</w:t>
      </w:r>
      <w:r w:rsidRPr="00F56F2A">
        <w:t>s Lutheran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Swofford Career Center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Travelers Rest Baptist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Trinity Methodist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Trinity Presbyterian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Victor Mill Methodist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Wellford Fire Station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Holy Communion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West View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White Stone Methodist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Whitlock Jr. High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Woodland Heights Recreation Center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Woodruff Elementary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Woodruff Fire Station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F2A">
        <w:tab/>
      </w:r>
      <w:r w:rsidRPr="00F56F2A">
        <w:tab/>
        <w:t>Woodruff Leisure Center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</w:r>
      <w:r w:rsidRPr="00F56F2A">
        <w:t xml:space="preserve">Precinct lines defining the precincts in subsection (A) are as shown on the official map on file with the Revenue and Fiscal </w:t>
      </w:r>
      <w:r w:rsidRPr="00F56F2A">
        <w:lastRenderedPageBreak/>
        <w:t xml:space="preserve">Affairs Office, and as shown on copies provided to the Board of Voter Registration and Elections of Spartanburg County by the Revenue and Fiscal Affairs Office designated as document </w:t>
      </w:r>
      <w:r w:rsidRPr="00CA39A4">
        <w:rPr>
          <w:strike/>
        </w:rPr>
        <w:t>P</w:t>
      </w:r>
      <w:r>
        <w:rPr>
          <w:strike/>
        </w:rPr>
        <w:noBreakHyphen/>
      </w:r>
      <w:r w:rsidRPr="00CA39A4">
        <w:rPr>
          <w:strike/>
        </w:rPr>
        <w:t>83</w:t>
      </w:r>
      <w:r>
        <w:rPr>
          <w:strike/>
        </w:rPr>
        <w:noBreakHyphen/>
      </w:r>
      <w:r w:rsidRPr="00CA39A4">
        <w:rPr>
          <w:strike/>
        </w:rPr>
        <w:t>17</w:t>
      </w:r>
      <w:r>
        <w:t xml:space="preserve"> </w:t>
      </w:r>
      <w:r w:rsidRPr="00355696">
        <w:rPr>
          <w:u w:val="single"/>
        </w:rPr>
        <w:t>P</w:t>
      </w:r>
      <w:r>
        <w:rPr>
          <w:u w:val="single"/>
        </w:rPr>
        <w:noBreakHyphen/>
      </w:r>
      <w:r w:rsidRPr="00355696">
        <w:rPr>
          <w:u w:val="single"/>
        </w:rPr>
        <w:t>83</w:t>
      </w:r>
      <w:r>
        <w:rPr>
          <w:u w:val="single"/>
        </w:rPr>
        <w:noBreakHyphen/>
      </w:r>
      <w:r w:rsidRPr="00355696">
        <w:rPr>
          <w:u w:val="single"/>
        </w:rPr>
        <w:t>20</w:t>
      </w:r>
      <w:r w:rsidRPr="00F56F2A">
        <w:t>.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56F2A">
        <w:tab/>
        <w:t>(C</w:t>
      </w:r>
      <w:r>
        <w:t>)</w:t>
      </w:r>
      <w:r>
        <w:tab/>
      </w:r>
      <w:r w:rsidRPr="00F56F2A">
        <w:t>Polling places for the precincts listed in subsection (A) must be determined by the Board of Voter Registration and Elections of Spartanburg County with the approval of a majority of the Spartanburg County Legislative Delegation.</w:t>
      </w:r>
      <w:r>
        <w:t>”</w:t>
      </w:r>
    </w:p>
    <w:p w:rsidR="00CE6D7D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477E" w:rsidRDefault="00CE6D7D" w:rsidP="00C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A5E1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E7C22" w:rsidRDefault="00AE7C22" w:rsidP="00AE7C22">
      <w:pPr>
        <w:suppressAutoHyphens/>
      </w:pPr>
    </w:p>
    <w:sectPr w:rsidR="00AE7C22" w:rsidSect="00AE7C2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477E" w:rsidRDefault="00D3477E" w:rsidP="009F0C77">
      <w:r>
        <w:separator/>
      </w:r>
    </w:p>
  </w:endnote>
  <w:endnote w:type="continuationSeparator" w:id="0">
    <w:p w:rsidR="00D3477E" w:rsidRDefault="00D347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CBCCB7B-7430-42D2-877D-811C270C1C5B}"/>
    <w:embedBold r:id="rId2" w:fontKey="{0A7F53B1-A915-480B-9173-88A4BD62FFE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7C83964-3177-4778-BDF3-9FE0F72476F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EB0AF41-A1F0-434D-A202-3935E856A0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7DEB87B-4FA6-437B-A565-A839626206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E13" w:rsidRPr="00AE7C22" w:rsidRDefault="00AE7C22" w:rsidP="00AE7C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477E" w:rsidRDefault="00D3477E" w:rsidP="009F0C77">
      <w:r>
        <w:separator/>
      </w:r>
    </w:p>
  </w:footnote>
  <w:footnote w:type="continuationSeparator" w:id="0">
    <w:p w:rsidR="00D3477E" w:rsidRDefault="00D347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680ZW20"/>
    <w:docVar w:name="CoverBillType" w:val="b"/>
    <w:docVar w:name="DocPath" w:val="L:\Council\bills\CC\15680ZW20.DOCX"/>
    <w:docVar w:name="dvBillNumber" w:val="4944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D3477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2D3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4447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7C22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6D7D"/>
    <w:rsid w:val="00D3477E"/>
    <w:rsid w:val="00D73A67"/>
    <w:rsid w:val="00D970A9"/>
    <w:rsid w:val="00DF3845"/>
    <w:rsid w:val="00E41911"/>
    <w:rsid w:val="00E44B57"/>
    <w:rsid w:val="00E92EEF"/>
    <w:rsid w:val="00EA5E13"/>
    <w:rsid w:val="00EF2368"/>
    <w:rsid w:val="00F24442"/>
    <w:rsid w:val="00F41BF7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FF8C97-5A7D-410E-A844-F24DD18BA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2D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D3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F20331-C350-426A-9DA3-9A239AA00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4</Pages>
  <Words>477</Words>
  <Characters>2858</Characters>
  <Application>Microsoft Office Word</Application>
  <DocSecurity>0</DocSecurity>
  <Lines>139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4944 Text of Previous Version (Jan. 15, 2020) - South Carolina Legislature Online</dc:title>
  <dc:creator>Chris Charlton</dc:creator>
  <cp:lastModifiedBy>S Wilson</cp:lastModifiedBy>
  <cp:revision>2</cp:revision>
  <cp:lastPrinted>2020-01-13T16:16:00Z</cp:lastPrinted>
  <dcterms:created xsi:type="dcterms:W3CDTF">2020-01-15T20:15:00Z</dcterms:created>
  <dcterms:modified xsi:type="dcterms:W3CDTF">2020-01-15T20:15:00Z</dcterms:modified>
</cp:coreProperties>
</file>