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7867" w:rsidRDefault="00DF78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050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02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LIFE AND WORK OF WILLIE A. TOMPKINS AND TO COMMEMORATE THE CELEBRATION AT BETHANY MISSIONARY BAPTIST CHURCH ON FEBRUARY 17, 2019.</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028E" w:rsidRDefault="0053028E" w:rsidP="00530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February 17, 2019, Bethany Missionary Baptist Church in McCormick will hold a special day of celebration of the life and work of Willie A. Tompkins; and</w:t>
      </w:r>
    </w:p>
    <w:p w:rsidR="0053028E" w:rsidRDefault="0053028E" w:rsidP="00530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28E" w:rsidRDefault="0053028E" w:rsidP="00530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Willie Tompkins</w:t>
      </w:r>
      <w:r w:rsidRPr="0053028E">
        <w:t>’</w:t>
      </w:r>
      <w:r>
        <w:t xml:space="preserve"> life can be summed up in three words: charity, excellence, and faithfulness. His shining example proves that with hard work and faith in the Lord, all things are possible; and</w:t>
      </w:r>
    </w:p>
    <w:p w:rsidR="0053028E" w:rsidRDefault="0053028E" w:rsidP="00530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028E" w:rsidRDefault="0053028E" w:rsidP="00530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1988, Mr. Tompkins, with his partner, </w:t>
      </w:r>
      <w:r>
        <w:rPr>
          <w:color w:val="000000" w:themeColor="text1"/>
          <w:u w:color="000000" w:themeColor="text1"/>
        </w:rPr>
        <w:t>R</w:t>
      </w:r>
      <w:r w:rsidRPr="00F13224">
        <w:rPr>
          <w:color w:val="000000" w:themeColor="text1"/>
          <w:u w:color="000000" w:themeColor="text1"/>
        </w:rPr>
        <w:t>obert Bostick</w:t>
      </w:r>
      <w:r>
        <w:rPr>
          <w:color w:val="000000" w:themeColor="text1"/>
          <w:u w:color="000000" w:themeColor="text1"/>
        </w:rPr>
        <w:t xml:space="preserve">, opened </w:t>
      </w:r>
      <w:r w:rsidRPr="00F13224">
        <w:rPr>
          <w:color w:val="000000" w:themeColor="text1"/>
          <w:u w:color="000000" w:themeColor="text1"/>
        </w:rPr>
        <w:t>Bostick</w:t>
      </w:r>
      <w:r>
        <w:rPr>
          <w:color w:val="000000" w:themeColor="text1"/>
          <w:u w:color="000000" w:themeColor="text1"/>
        </w:rPr>
        <w:noBreakHyphen/>
      </w:r>
      <w:r w:rsidRPr="00F13224">
        <w:rPr>
          <w:color w:val="000000" w:themeColor="text1"/>
          <w:u w:color="000000" w:themeColor="text1"/>
        </w:rPr>
        <w:t>Tompkins Funeral Home</w:t>
      </w:r>
      <w:r>
        <w:rPr>
          <w:color w:val="000000" w:themeColor="text1"/>
          <w:u w:color="000000" w:themeColor="text1"/>
        </w:rPr>
        <w:t xml:space="preserve"> in Columbia. </w:t>
      </w:r>
      <w:r w:rsidRPr="00F13224">
        <w:rPr>
          <w:color w:val="000000" w:themeColor="text1"/>
          <w:u w:color="000000" w:themeColor="text1"/>
        </w:rPr>
        <w:t xml:space="preserve">The untimely death of Mr. Bostick in 1992 allowed </w:t>
      </w:r>
      <w:r>
        <w:rPr>
          <w:color w:val="000000" w:themeColor="text1"/>
          <w:u w:color="000000" w:themeColor="text1"/>
        </w:rPr>
        <w:t xml:space="preserve">Mr. </w:t>
      </w:r>
      <w:r w:rsidRPr="00F13224">
        <w:rPr>
          <w:color w:val="000000" w:themeColor="text1"/>
          <w:u w:color="000000" w:themeColor="text1"/>
        </w:rPr>
        <w:t xml:space="preserve">Tompkins to take sole ownership </w:t>
      </w:r>
      <w:r>
        <w:rPr>
          <w:color w:val="000000" w:themeColor="text1"/>
          <w:u w:color="000000" w:themeColor="text1"/>
        </w:rPr>
        <w:t>and further grow</w:t>
      </w:r>
      <w:r w:rsidRPr="00F13224">
        <w:rPr>
          <w:color w:val="000000" w:themeColor="text1"/>
          <w:u w:color="000000" w:themeColor="text1"/>
        </w:rPr>
        <w:t xml:space="preserve"> </w:t>
      </w:r>
      <w:r>
        <w:rPr>
          <w:color w:val="000000" w:themeColor="text1"/>
          <w:u w:color="000000" w:themeColor="text1"/>
        </w:rPr>
        <w:t>the business, as well as invest in other ventures, including W.A.T. Properties and a new funeral home in Sumter. Willie Tompkins</w:t>
      </w:r>
      <w:r w:rsidRPr="0053028E">
        <w:rPr>
          <w:color w:val="000000" w:themeColor="text1"/>
          <w:u w:color="000000" w:themeColor="text1"/>
        </w:rPr>
        <w:t>’</w:t>
      </w:r>
      <w:r>
        <w:rPr>
          <w:color w:val="000000" w:themeColor="text1"/>
          <w:u w:color="000000" w:themeColor="text1"/>
        </w:rPr>
        <w:t xml:space="preserve"> business vision has supplied employment and needed community services for many; and</w:t>
      </w:r>
    </w:p>
    <w:p w:rsidR="0053028E" w:rsidRDefault="0053028E" w:rsidP="00530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28E" w:rsidRDefault="0053028E" w:rsidP="00530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Mr. Tompkins is widely recognized for his success in business, he is just as well known for his philanthropic efforts. He has always supported charitable causes and Christian ministries and extended assistance to those in need; and</w:t>
      </w:r>
    </w:p>
    <w:p w:rsidR="0053028E" w:rsidRDefault="0053028E" w:rsidP="00530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50D" w:rsidRDefault="0053028E" w:rsidP="00530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grateful for his significant contributions to this great State, the South Carolina Senate takes great pleasure in saluting this outstanding son of South Carolina. Now, therefore,</w:t>
      </w:r>
    </w:p>
    <w:p w:rsidR="0017050D" w:rsidRDefault="00170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50D" w:rsidRDefault="00170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7050D" w:rsidRDefault="00170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28E" w:rsidRDefault="0053028E" w:rsidP="00530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That the members of the </w:t>
      </w:r>
      <w:r>
        <w:rPr>
          <w:color w:val="000000" w:themeColor="text1"/>
          <w:u w:color="000000" w:themeColor="text1"/>
        </w:rPr>
        <w:t>South Carolina Senate of the State of South Carolina, by this resolution,</w:t>
      </w:r>
      <w:r>
        <w:t xml:space="preserve"> recognize and honor the life and work of Willie A. Tompkins and commemorate the celebration at Bethany Missionary Baptist Church on February 17, 2019.</w:t>
      </w:r>
    </w:p>
    <w:p w:rsidR="0053028E" w:rsidRDefault="0053028E" w:rsidP="00530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50D" w:rsidRDefault="0053028E" w:rsidP="00530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Willie A. Tompkins and Bethany Missionary Baptist Church.</w:t>
      </w:r>
    </w:p>
    <w:p w:rsidR="00B04901" w:rsidRDefault="0053028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7867" w:rsidRDefault="00DF7867" w:rsidP="00DF7867">
      <w:pPr>
        <w:suppressAutoHyphens/>
      </w:pPr>
    </w:p>
    <w:sectPr w:rsidR="00DF7867" w:rsidSect="00DF78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050D" w:rsidRDefault="0017050D" w:rsidP="009F0C77">
      <w:r>
        <w:separator/>
      </w:r>
    </w:p>
  </w:endnote>
  <w:endnote w:type="continuationSeparator" w:id="0">
    <w:p w:rsidR="0017050D" w:rsidRDefault="001705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12AEA08-8795-4219-B4FA-40CFF6F96924}"/>
    <w:embedBold r:id="rId2" w:fontKey="{0C4AB996-9266-4CC5-9F96-95481A3A65C6}"/>
  </w:font>
  <w:font w:name="Calibri">
    <w:panose1 w:val="020F0502020204030204"/>
    <w:charset w:val="00"/>
    <w:family w:val="swiss"/>
    <w:pitch w:val="variable"/>
    <w:sig w:usb0="E00002FF" w:usb1="4000ACFF" w:usb2="00000001" w:usb3="00000000" w:csb0="0000019F" w:csb1="00000000"/>
    <w:embedRegular r:id="rId3" w:fontKey="{81A3C113-9C67-45C4-9C1C-78EE0CF388CA}"/>
  </w:font>
  <w:font w:name="Segoe UI">
    <w:panose1 w:val="020B0502040204020203"/>
    <w:charset w:val="00"/>
    <w:family w:val="swiss"/>
    <w:pitch w:val="variable"/>
    <w:sig w:usb0="E10022FF" w:usb1="C000E47F" w:usb2="00000029" w:usb3="00000000" w:csb0="000001DF" w:csb1="00000000"/>
    <w:embedRegular r:id="rId4" w:fontKey="{06A44CDD-9FBF-403E-9E14-B013AC051C5F}"/>
  </w:font>
  <w:font w:name="Cambria">
    <w:panose1 w:val="02040503050406030204"/>
    <w:charset w:val="00"/>
    <w:family w:val="roman"/>
    <w:pitch w:val="variable"/>
    <w:sig w:usb0="E00002FF" w:usb1="400004FF" w:usb2="00000000" w:usb3="00000000" w:csb0="0000019F" w:csb1="00000000"/>
    <w:embedRegular r:id="rId5" w:fontKey="{5A70A8E2-7F81-437B-A745-CA5867FD1C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901" w:rsidRPr="00DF7867" w:rsidRDefault="00DF7867" w:rsidP="00DF7867">
    <w:pPr>
      <w:pStyle w:val="Footer"/>
      <w:tabs>
        <w:tab w:val="clear" w:pos="4680"/>
        <w:tab w:val="clear" w:pos="9360"/>
        <w:tab w:val="center" w:pos="2995"/>
      </w:tabs>
      <w:spacing w:before="120"/>
    </w:pPr>
    <w:r>
      <w:t>[495]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050D" w:rsidRDefault="0017050D" w:rsidP="009F0C77">
      <w:r>
        <w:separator/>
      </w:r>
    </w:p>
  </w:footnote>
  <w:footnote w:type="continuationSeparator" w:id="0">
    <w:p w:rsidR="0017050D" w:rsidRDefault="001705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648CM19"/>
    <w:docVar w:name="CoverBillType" w:val="r"/>
    <w:docVar w:name="DocPath" w:val="L:\Council\bills\GT\5648CM19.DOCX"/>
    <w:docVar w:name="dvBillNumber" w:val="495"/>
    <w:docVar w:name="dvBillNumberPrefix" w:val="S. "/>
    <w:docVar w:name="dvOriginalBody" w:val="Senate"/>
    <w:docVar w:name="dvSteno" w:val="GT"/>
    <w:docVar w:name="NameofBody" w:val="s"/>
    <w:docVar w:name="vGroup2" w:val="Council"/>
  </w:docVars>
  <w:rsids>
    <w:rsidRoot w:val="0017050D"/>
    <w:rsid w:val="000263D9"/>
    <w:rsid w:val="00026C9A"/>
    <w:rsid w:val="000965A1"/>
    <w:rsid w:val="000C487D"/>
    <w:rsid w:val="000E1785"/>
    <w:rsid w:val="000F39F2"/>
    <w:rsid w:val="001023A4"/>
    <w:rsid w:val="0010776B"/>
    <w:rsid w:val="00133E66"/>
    <w:rsid w:val="00134ACF"/>
    <w:rsid w:val="00144E15"/>
    <w:rsid w:val="0017050D"/>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95CFC"/>
    <w:rsid w:val="004B2A8B"/>
    <w:rsid w:val="00511EE9"/>
    <w:rsid w:val="00521E00"/>
    <w:rsid w:val="0053028E"/>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554B"/>
    <w:rsid w:val="00932670"/>
    <w:rsid w:val="009352BB"/>
    <w:rsid w:val="00990668"/>
    <w:rsid w:val="009B397B"/>
    <w:rsid w:val="009F0C77"/>
    <w:rsid w:val="009F4DD1"/>
    <w:rsid w:val="00A64E80"/>
    <w:rsid w:val="00A741D9"/>
    <w:rsid w:val="00A85589"/>
    <w:rsid w:val="00A9741D"/>
    <w:rsid w:val="00AB0576"/>
    <w:rsid w:val="00AD4B17"/>
    <w:rsid w:val="00B04901"/>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867"/>
    <w:rsid w:val="00DF7E17"/>
    <w:rsid w:val="00E27F39"/>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BC0044-18A8-40A0-B57E-83155F80D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27F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F3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993B3E-8F3B-411C-90CA-68D61A1AE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E78C1EF5.dotm</Template>
  <TotalTime>0</TotalTime>
  <Pages>1</Pages>
  <Words>293</Words>
  <Characters>1541</Characters>
  <Application>Microsoft Office Word</Application>
  <DocSecurity>0</DocSecurity>
  <Lines>50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495 Text of Previous Version (Feb. 7, 2019) - South Carolina Legislature Online</dc:title>
  <dc:subject/>
  <dc:creator>Gwen Thurmond</dc:creator>
  <cp:keywords/>
  <dc:description/>
  <cp:lastModifiedBy>S Volk</cp:lastModifiedBy>
  <cp:revision>2</cp:revision>
  <cp:lastPrinted>2019-02-06T13:47:00Z</cp:lastPrinted>
  <dcterms:created xsi:type="dcterms:W3CDTF">2019-02-07T16:36:00Z</dcterms:created>
  <dcterms:modified xsi:type="dcterms:W3CDTF">2019-02-07T16:36:00Z</dcterms:modified>
</cp:coreProperties>
</file>