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D45" w:rsidRDefault="00583A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583A4B" w:rsidRDefault="00583A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5, 2021</w:t>
      </w:r>
    </w:p>
    <w:p w:rsidR="00583A4B" w:rsidRDefault="00583A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3A4B" w:rsidRPr="00583A4B" w:rsidRDefault="00583A4B" w:rsidP="00583A4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569</w:t>
      </w:r>
    </w:p>
    <w:p w:rsidR="00583A4B" w:rsidRDefault="00583A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3A4B" w:rsidRDefault="00583A4B" w:rsidP="00583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504E1">
        <w:t>Senator Adams</w:t>
      </w:r>
    </w:p>
    <w:p w:rsidR="00583A4B" w:rsidRDefault="00583A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3A4B" w:rsidRDefault="00583A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5/5/21--H.</w:t>
      </w:r>
    </w:p>
    <w:p w:rsidR="00583A4B" w:rsidRDefault="00583A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6, 2021.</w:t>
      </w:r>
    </w:p>
    <w:p w:rsidR="00583A4B" w:rsidRPr="00583A4B" w:rsidRDefault="00583A4B" w:rsidP="00583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83A4B" w:rsidRDefault="00583A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3A4B" w:rsidRDefault="00583A4B" w:rsidP="00583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583A4B" w:rsidRPr="00583A4B" w:rsidRDefault="00583A4B" w:rsidP="00583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583A4B" w:rsidRDefault="00583A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569) </w:t>
      </w:r>
      <w:r>
        <w:t>to request that the Department of T</w:t>
      </w:r>
      <w:r w:rsidRPr="00583A4B">
        <w:t>ran</w:t>
      </w:r>
      <w:r>
        <w:t>sportation name the portion of United States Highway 52 Rivers Avenue from its intersection with Mall Drive to its intersection with McMillan</w:t>
      </w:r>
      <w:r>
        <w:rPr>
          <w:rFonts w:eastAsia="Times New Roman"/>
        </w:rPr>
        <w:t>, etc., respectfully</w:t>
      </w:r>
    </w:p>
    <w:p w:rsidR="00583A4B" w:rsidRPr="00583A4B" w:rsidRDefault="00583A4B" w:rsidP="00583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583A4B" w:rsidRDefault="00583A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583A4B" w:rsidRDefault="00583A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3A4B" w:rsidRDefault="00583A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DENNIS C. MOSS for Committee.</w:t>
      </w:r>
    </w:p>
    <w:p w:rsidR="00583A4B" w:rsidRDefault="00583A4B" w:rsidP="00583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83A4B" w:rsidRDefault="00583A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5D45" w:rsidRDefault="00D65D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65D45" w:rsidSect="00D65D4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E5B52" w:rsidRPr="00522CE0" w:rsidRDefault="006E5B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E5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C142A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1E50" w:rsidRPr="00522CE0" w:rsidRDefault="00B31E50" w:rsidP="00B31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REQUEST THAT THE DEPARTMENT OF TRANSPORTATION NAME </w:t>
      </w:r>
      <w:r w:rsidR="002844A3">
        <w:t xml:space="preserve">THE PORTION OF </w:t>
      </w:r>
      <w:r w:rsidR="00F858E5">
        <w:t xml:space="preserve">UNITED STATES HIGHWAY 52 </w:t>
      </w:r>
      <w:r w:rsidR="002844A3">
        <w:t>RIVERS AVENUE FROM ITS INTERSECTION WITH MALL DRIVE TO ITS INTERSECTION WITH MCMILLAN AVENUE IN CHARLESTON</w:t>
      </w:r>
      <w:r w:rsidR="0022403E">
        <w:t xml:space="preserve"> COUNTY</w:t>
      </w:r>
      <w:r w:rsidR="002844A3">
        <w:t xml:space="preserve"> “</w:t>
      </w:r>
      <w:r w:rsidR="002844A3">
        <w:rPr>
          <w:rFonts w:eastAsia="Times New Roman"/>
        </w:rPr>
        <w:t>ROBERT ANTHONY ‘TONY’ WAY ROAD</w:t>
      </w:r>
      <w:r w:rsidR="002844A3">
        <w:t xml:space="preserve">” AND </w:t>
      </w:r>
      <w:r>
        <w:t>ERECT APPROPRIATE MARKERS OR SIGNS AT THIS LOCATION CONTAINING THE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831F6" w:rsidRDefault="005831F6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wish to honor the ultimate sacrifice of </w:t>
      </w:r>
      <w:r w:rsidR="00E13D72">
        <w:rPr>
          <w:rFonts w:eastAsia="Times New Roman"/>
        </w:rPr>
        <w:t>Officer</w:t>
      </w:r>
      <w:r w:rsidR="008178B6">
        <w:rPr>
          <w:rFonts w:eastAsia="Times New Roman"/>
        </w:rPr>
        <w:t xml:space="preserve"> Robert Anthony “Tony” Way</w:t>
      </w:r>
      <w:r>
        <w:rPr>
          <w:rFonts w:eastAsia="Times New Roman"/>
        </w:rPr>
        <w:t xml:space="preserve">, who was killed in the line of duty on </w:t>
      </w:r>
      <w:r w:rsidR="00CD2BDD">
        <w:rPr>
          <w:rFonts w:eastAsia="Times New Roman"/>
        </w:rPr>
        <w:t>February 18, 1985</w:t>
      </w:r>
      <w:r>
        <w:rPr>
          <w:rFonts w:eastAsia="Times New Roman"/>
        </w:rPr>
        <w:t>; and</w:t>
      </w: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Summerville, </w:t>
      </w:r>
      <w:r w:rsidR="00E13D72">
        <w:rPr>
          <w:rFonts w:eastAsia="Times New Roman"/>
        </w:rPr>
        <w:t>Officer</w:t>
      </w:r>
      <w:r>
        <w:rPr>
          <w:rFonts w:eastAsia="Times New Roman"/>
        </w:rPr>
        <w:t xml:space="preserve"> Robert Anthony “Tony” Way was born on May 17, 1956</w:t>
      </w:r>
      <w:r w:rsidR="00E0222E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CD148B">
        <w:rPr>
          <w:rFonts w:eastAsia="Times New Roman"/>
        </w:rPr>
        <w:t>to father</w:t>
      </w:r>
      <w:r>
        <w:rPr>
          <w:rFonts w:eastAsia="Times New Roman"/>
        </w:rPr>
        <w:t xml:space="preserve"> Robert A. Way, Sr., </w:t>
      </w:r>
      <w:r w:rsidR="00CD148B">
        <w:rPr>
          <w:rFonts w:eastAsia="Times New Roman"/>
        </w:rPr>
        <w:t xml:space="preserve">who was </w:t>
      </w:r>
      <w:r>
        <w:rPr>
          <w:rFonts w:eastAsia="Times New Roman"/>
        </w:rPr>
        <w:t xml:space="preserve">a veteran South Carolina Highway Patrolman. </w:t>
      </w:r>
      <w:r w:rsidR="00CD148B">
        <w:rPr>
          <w:rFonts w:eastAsia="Times New Roman"/>
        </w:rPr>
        <w:t>Officer Way</w:t>
      </w:r>
      <w:r>
        <w:rPr>
          <w:rFonts w:eastAsia="Times New Roman"/>
        </w:rPr>
        <w:t xml:space="preserve"> was an alumnus of Summerville High School, where he was on the wrestling team and played football; and</w:t>
      </w: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veteran of the United States Air Force, </w:t>
      </w:r>
      <w:r w:rsidR="003B2569">
        <w:rPr>
          <w:rFonts w:eastAsia="Times New Roman"/>
        </w:rPr>
        <w:t>Officer Way</w:t>
      </w:r>
      <w:r>
        <w:rPr>
          <w:rFonts w:eastAsia="Times New Roman"/>
        </w:rPr>
        <w:t xml:space="preserve"> served as a K-9 handler and played on the United States Air Force football team in Germany; and</w:t>
      </w: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5474B">
        <w:rPr>
          <w:rFonts w:eastAsia="Times New Roman"/>
        </w:rPr>
        <w:t>he</w:t>
      </w:r>
      <w:r>
        <w:rPr>
          <w:rFonts w:eastAsia="Times New Roman"/>
        </w:rPr>
        <w:t xml:space="preserve"> </w:t>
      </w:r>
      <w:r w:rsidR="00CD2BDD">
        <w:rPr>
          <w:rFonts w:eastAsia="Times New Roman"/>
        </w:rPr>
        <w:t>began his career</w:t>
      </w:r>
      <w:r>
        <w:rPr>
          <w:rFonts w:eastAsia="Times New Roman"/>
        </w:rPr>
        <w:t xml:space="preserve"> with the South Carolina Highway Patrol </w:t>
      </w:r>
      <w:r w:rsidR="00CD2BDD">
        <w:rPr>
          <w:rFonts w:eastAsia="Times New Roman"/>
        </w:rPr>
        <w:t>but ultimately served the</w:t>
      </w:r>
      <w:r>
        <w:rPr>
          <w:rFonts w:eastAsia="Times New Roman"/>
        </w:rPr>
        <w:t xml:space="preserve"> North Charleston Police Department</w:t>
      </w:r>
      <w:r w:rsidR="00CD2BDD">
        <w:rPr>
          <w:rFonts w:eastAsia="Times New Roman"/>
        </w:rPr>
        <w:t xml:space="preserve"> as a patrolman; and</w:t>
      </w:r>
    </w:p>
    <w:p w:rsidR="00CD2BDD" w:rsidRDefault="00CD2BDD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2BDD" w:rsidRDefault="00CD2BDD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on February 18, 1985, </w:t>
      </w:r>
      <w:r w:rsidR="00E13D72">
        <w:rPr>
          <w:rFonts w:eastAsia="Times New Roman"/>
        </w:rPr>
        <w:t>Officer</w:t>
      </w:r>
      <w:r>
        <w:rPr>
          <w:rFonts w:eastAsia="Times New Roman"/>
        </w:rPr>
        <w:t xml:space="preserve"> Way and his partner, Patrolman Harvey Poole, responded to an alarm call at Rose’s Hideaway bar. Once they arrived, </w:t>
      </w:r>
      <w:r w:rsidR="00E13D72">
        <w:rPr>
          <w:rFonts w:eastAsia="Times New Roman"/>
        </w:rPr>
        <w:t>Officer</w:t>
      </w:r>
      <w:r>
        <w:rPr>
          <w:rFonts w:eastAsia="Times New Roman"/>
        </w:rPr>
        <w:t xml:space="preserve"> Way</w:t>
      </w:r>
      <w:r w:rsidR="00E13D72">
        <w:rPr>
          <w:rFonts w:eastAsia="Times New Roman"/>
        </w:rPr>
        <w:t xml:space="preserve"> saw </w:t>
      </w:r>
      <w:r w:rsidR="002547C7">
        <w:rPr>
          <w:rFonts w:eastAsia="Times New Roman"/>
        </w:rPr>
        <w:t>a</w:t>
      </w:r>
      <w:r w:rsidR="00E13D72">
        <w:rPr>
          <w:rFonts w:eastAsia="Times New Roman"/>
        </w:rPr>
        <w:t xml:space="preserve"> su</w:t>
      </w:r>
      <w:r w:rsidR="002547C7">
        <w:rPr>
          <w:rFonts w:eastAsia="Times New Roman"/>
        </w:rPr>
        <w:t>spect</w:t>
      </w:r>
      <w:r w:rsidR="00E13D72">
        <w:rPr>
          <w:rFonts w:eastAsia="Times New Roman"/>
        </w:rPr>
        <w:t xml:space="preserve"> run from the business, and he</w:t>
      </w:r>
      <w:r>
        <w:rPr>
          <w:rFonts w:eastAsia="Times New Roman"/>
        </w:rPr>
        <w:t xml:space="preserve"> </w:t>
      </w:r>
      <w:r w:rsidR="00E13D72">
        <w:rPr>
          <w:rFonts w:eastAsia="Times New Roman"/>
        </w:rPr>
        <w:t>gave chase on foot</w:t>
      </w:r>
      <w:r>
        <w:rPr>
          <w:rFonts w:eastAsia="Times New Roman"/>
        </w:rPr>
        <w:t xml:space="preserve">. Once Officer Way </w:t>
      </w:r>
      <w:r>
        <w:rPr>
          <w:rFonts w:eastAsia="Times New Roman"/>
        </w:rPr>
        <w:lastRenderedPageBreak/>
        <w:t xml:space="preserve">cleared the corner of the building, the </w:t>
      </w:r>
      <w:r w:rsidR="002547C7">
        <w:rPr>
          <w:rFonts w:eastAsia="Times New Roman"/>
        </w:rPr>
        <w:t>subject</w:t>
      </w:r>
      <w:r>
        <w:rPr>
          <w:rFonts w:eastAsia="Times New Roman"/>
        </w:rPr>
        <w:t xml:space="preserve"> s</w:t>
      </w:r>
      <w:r w:rsidR="00E13D72">
        <w:rPr>
          <w:rFonts w:eastAsia="Times New Roman"/>
        </w:rPr>
        <w:t>hot</w:t>
      </w:r>
      <w:r>
        <w:rPr>
          <w:rFonts w:eastAsia="Times New Roman"/>
        </w:rPr>
        <w:t xml:space="preserve"> </w:t>
      </w:r>
      <w:r w:rsidR="00583626">
        <w:rPr>
          <w:rFonts w:eastAsia="Times New Roman"/>
        </w:rPr>
        <w:t>him</w:t>
      </w:r>
      <w:r>
        <w:rPr>
          <w:rFonts w:eastAsia="Times New Roman"/>
        </w:rPr>
        <w:t xml:space="preserve"> in the chest; and</w:t>
      </w: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2BDD" w:rsidRDefault="00CD2BDD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13D72">
        <w:rPr>
          <w:rFonts w:eastAsia="Times New Roman"/>
        </w:rPr>
        <w:t>Officer</w:t>
      </w:r>
      <w:r>
        <w:rPr>
          <w:rFonts w:eastAsia="Times New Roman"/>
        </w:rPr>
        <w:t xml:space="preserve"> Way was survived by his wife, Audrey, and one-year-old son, Justin, at the time of his death. His son h</w:t>
      </w:r>
      <w:r w:rsidR="00E13D72">
        <w:rPr>
          <w:rFonts w:eastAsia="Times New Roman"/>
        </w:rPr>
        <w:t>a</w:t>
      </w:r>
      <w:r>
        <w:rPr>
          <w:rFonts w:eastAsia="Times New Roman"/>
        </w:rPr>
        <w:t>s since blessed the family with a granddaughter, Kandice; and</w:t>
      </w:r>
    </w:p>
    <w:p w:rsidR="00B31E50" w:rsidRDefault="00B31E50" w:rsidP="00B31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EC142A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31E50">
        <w:rPr>
          <w:rFonts w:eastAsia="Times New Roman"/>
        </w:rPr>
        <w:t xml:space="preserve">it would be only fitting and proper to pay tribute to this </w:t>
      </w:r>
      <w:r w:rsidR="00303999">
        <w:rPr>
          <w:rFonts w:eastAsia="Times New Roman"/>
        </w:rPr>
        <w:t xml:space="preserve">courageous </w:t>
      </w:r>
      <w:r w:rsidR="00B31E50">
        <w:rPr>
          <w:rFonts w:eastAsia="Times New Roman"/>
        </w:rPr>
        <w:t xml:space="preserve">son of South Carolina by naming a portion of road in the State in his </w:t>
      </w:r>
      <w:r w:rsidR="00141646">
        <w:rPr>
          <w:rFonts w:eastAsia="Times New Roman"/>
        </w:rPr>
        <w:t>memory</w:t>
      </w:r>
      <w:r>
        <w:rPr>
          <w:rFonts w:eastAsia="Times New Roman"/>
        </w:rPr>
        <w:t xml:space="preserve">.  Now, therefore, </w:t>
      </w:r>
    </w:p>
    <w:p w:rsidR="00EC142A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142A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EC142A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142A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B31E50">
        <w:rPr>
          <w:rFonts w:eastAsia="Times New Roman"/>
        </w:rPr>
        <w:t xml:space="preserve"> the members of the South Carolina General Assembly, by this resolution, request that the Department of Transportation </w:t>
      </w:r>
      <w:r w:rsidR="00B31E50">
        <w:t xml:space="preserve">name </w:t>
      </w:r>
      <w:r w:rsidR="002844A3">
        <w:t>the portion of</w:t>
      </w:r>
      <w:r w:rsidR="00F858E5">
        <w:t xml:space="preserve"> United States Highway 52</w:t>
      </w:r>
      <w:r w:rsidR="002844A3">
        <w:t xml:space="preserve"> Rivers Avenue from its intersection with Mall Drive to its intersection with McMillan Avenue in Charleston</w:t>
      </w:r>
      <w:r w:rsidR="0022403E">
        <w:t xml:space="preserve"> County</w:t>
      </w:r>
      <w:r w:rsidR="008178B6">
        <w:t xml:space="preserve"> </w:t>
      </w:r>
      <w:r w:rsidR="00B31E50">
        <w:t>“</w:t>
      </w:r>
      <w:r w:rsidR="008178B6">
        <w:rPr>
          <w:rFonts w:eastAsia="Times New Roman"/>
        </w:rPr>
        <w:t xml:space="preserve">Robert Anthony </w:t>
      </w:r>
      <w:r w:rsidR="002844A3">
        <w:rPr>
          <w:rFonts w:eastAsia="Times New Roman"/>
        </w:rPr>
        <w:t>‘</w:t>
      </w:r>
      <w:r w:rsidR="008178B6">
        <w:rPr>
          <w:rFonts w:eastAsia="Times New Roman"/>
        </w:rPr>
        <w:t>Tony</w:t>
      </w:r>
      <w:r w:rsidR="002844A3">
        <w:rPr>
          <w:rFonts w:eastAsia="Times New Roman"/>
        </w:rPr>
        <w:t>’</w:t>
      </w:r>
      <w:r w:rsidR="008178B6">
        <w:rPr>
          <w:rFonts w:eastAsia="Times New Roman"/>
        </w:rPr>
        <w:t xml:space="preserve"> Way</w:t>
      </w:r>
      <w:r w:rsidR="002844A3">
        <w:rPr>
          <w:rFonts w:eastAsia="Times New Roman"/>
        </w:rPr>
        <w:t xml:space="preserve"> Road</w:t>
      </w:r>
      <w:r w:rsidR="00B31E50">
        <w:t>”</w:t>
      </w:r>
      <w:r w:rsidR="00B31E50">
        <w:rPr>
          <w:rFonts w:eastAsia="Times New Roman"/>
        </w:rPr>
        <w:t xml:space="preserve"> and erect appropriate markers or signs at this location containing the designation.</w:t>
      </w:r>
    </w:p>
    <w:p w:rsidR="00EC142A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142A" w:rsidRPr="00522CE0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B31E50">
        <w:rPr>
          <w:rFonts w:eastAsia="Times New Roman"/>
        </w:rPr>
        <w:t xml:space="preserve">forwarded to the Department of Transportation and </w:t>
      </w:r>
      <w:r w:rsidR="005831F6">
        <w:rPr>
          <w:rFonts w:eastAsia="Times New Roman"/>
        </w:rPr>
        <w:t xml:space="preserve">the family of </w:t>
      </w:r>
      <w:r w:rsidR="00E13D72">
        <w:rPr>
          <w:rFonts w:eastAsia="Times New Roman"/>
        </w:rPr>
        <w:t>Officer</w:t>
      </w:r>
      <w:r w:rsidR="00B31E50">
        <w:rPr>
          <w:rFonts w:eastAsia="Times New Roman"/>
        </w:rPr>
        <w:t xml:space="preserve"> </w:t>
      </w:r>
      <w:r w:rsidR="005831F6">
        <w:rPr>
          <w:rFonts w:eastAsia="Times New Roman"/>
        </w:rPr>
        <w:t>Robert Anthony “Tony” Way</w:t>
      </w:r>
      <w:r w:rsidR="00B31E50">
        <w:rPr>
          <w:rFonts w:eastAsia="Times New Roman"/>
        </w:rPr>
        <w:t>.</w:t>
      </w:r>
    </w:p>
    <w:p w:rsidR="009B48CE" w:rsidRDefault="00895E3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A246E" w:rsidRDefault="00EA246E" w:rsidP="00EA246E">
      <w:pPr>
        <w:suppressAutoHyphens/>
        <w:jc w:val="both"/>
        <w:rPr>
          <w:rFonts w:eastAsia="Times New Roman"/>
        </w:rPr>
      </w:pPr>
    </w:p>
    <w:sectPr w:rsidR="00EA246E" w:rsidSect="00D65D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44A3" w:rsidRDefault="002844A3" w:rsidP="00522CE0">
      <w:r>
        <w:separator/>
      </w:r>
    </w:p>
  </w:endnote>
  <w:endnote w:type="continuationSeparator" w:id="0">
    <w:p w:rsidR="002844A3" w:rsidRDefault="002844A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4BF05F92-772E-4E3D-8E49-05B92318CCFC}"/>
    <w:embedBold r:id="rId2" w:fontKey="{D4FCCB46-100D-4621-AA6F-5618F93CE13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7998539-F33D-4074-94FF-19466F3943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46B02B9-B4D3-4BD7-931F-06BA8BE283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8CE" w:rsidRPr="006E5B52" w:rsidRDefault="006E5B52" w:rsidP="006E5B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[569</w:t>
    </w:r>
    <w:r w:rsidR="00D65D45">
      <w:t>-</w:t>
    </w:r>
    <w:r w:rsidR="00D65D45">
      <w:fldChar w:fldCharType="begin"/>
    </w:r>
    <w:r w:rsidR="00D65D45">
      <w:instrText xml:space="preserve"> PAGE  \* MERGEFORMAT </w:instrText>
    </w:r>
    <w:r w:rsidR="00D65D45">
      <w:fldChar w:fldCharType="separate"/>
    </w:r>
    <w:r w:rsidR="002922D2">
      <w:rPr>
        <w:noProof/>
      </w:rPr>
      <w:t>1</w:t>
    </w:r>
    <w:r w:rsidR="00D65D45">
      <w:fldChar w:fldCharType="end"/>
    </w:r>
    <w:r w:rsidR="00D65D45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D45" w:rsidRPr="006E5B52" w:rsidRDefault="00D65D45" w:rsidP="006E5B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A246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44A3" w:rsidRDefault="002844A3" w:rsidP="00522CE0">
      <w:r>
        <w:separator/>
      </w:r>
    </w:p>
  </w:footnote>
  <w:footnote w:type="continuationSeparator" w:id="0">
    <w:p w:rsidR="002844A3" w:rsidRDefault="002844A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TONY.KMM.BA"/>
    <w:docVar w:name="CoverAttorneyInitials" w:val="KMM"/>
    <w:docVar w:name="CoverAttorneyLastName" w:val="Moffitt"/>
    <w:docVar w:name="CoverBillType" w:val="c"/>
    <w:docVar w:name="CoverSenator" w:val="BA"/>
    <w:docVar w:name="dvBillNumber" w:val="569"/>
    <w:docVar w:name="dvBillNumberPrefix" w:val="S. "/>
    <w:docVar w:name="dvOriginalBody" w:val="Senate"/>
    <w:docVar w:name="fulldraftpath" w:val="L:\S-RES\BA\002TONY.KMM.BA.DOCX"/>
    <w:docVar w:name="NameofBody" w:val="S"/>
    <w:docVar w:name="vgroup2" w:val="S-RES"/>
  </w:docVars>
  <w:rsids>
    <w:rsidRoot w:val="00EC142A"/>
    <w:rsid w:val="00042AC1"/>
    <w:rsid w:val="00046516"/>
    <w:rsid w:val="00072458"/>
    <w:rsid w:val="0007601D"/>
    <w:rsid w:val="000B0720"/>
    <w:rsid w:val="000B5EAF"/>
    <w:rsid w:val="001315B2"/>
    <w:rsid w:val="00141646"/>
    <w:rsid w:val="00170561"/>
    <w:rsid w:val="00174988"/>
    <w:rsid w:val="00186AC9"/>
    <w:rsid w:val="00197DF1"/>
    <w:rsid w:val="001B3DD9"/>
    <w:rsid w:val="001B7E5D"/>
    <w:rsid w:val="001D3BAC"/>
    <w:rsid w:val="00216025"/>
    <w:rsid w:val="0022403E"/>
    <w:rsid w:val="00245C4E"/>
    <w:rsid w:val="002547C7"/>
    <w:rsid w:val="002844A3"/>
    <w:rsid w:val="002922D2"/>
    <w:rsid w:val="002C1321"/>
    <w:rsid w:val="002C2031"/>
    <w:rsid w:val="002C5896"/>
    <w:rsid w:val="002D3BED"/>
    <w:rsid w:val="002D4BCD"/>
    <w:rsid w:val="00303999"/>
    <w:rsid w:val="00307C2B"/>
    <w:rsid w:val="00315D04"/>
    <w:rsid w:val="00383247"/>
    <w:rsid w:val="003A5068"/>
    <w:rsid w:val="003B2569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12F34"/>
    <w:rsid w:val="00522CE0"/>
    <w:rsid w:val="00541951"/>
    <w:rsid w:val="00565148"/>
    <w:rsid w:val="00570403"/>
    <w:rsid w:val="00577450"/>
    <w:rsid w:val="00582A9A"/>
    <w:rsid w:val="005831F6"/>
    <w:rsid w:val="00583626"/>
    <w:rsid w:val="00583A4B"/>
    <w:rsid w:val="005930D0"/>
    <w:rsid w:val="00593361"/>
    <w:rsid w:val="005A413B"/>
    <w:rsid w:val="005A5017"/>
    <w:rsid w:val="005A648C"/>
    <w:rsid w:val="005B02AE"/>
    <w:rsid w:val="005F07AC"/>
    <w:rsid w:val="005F1745"/>
    <w:rsid w:val="0065474B"/>
    <w:rsid w:val="006A1802"/>
    <w:rsid w:val="006C0CBB"/>
    <w:rsid w:val="006C74EA"/>
    <w:rsid w:val="006E5B52"/>
    <w:rsid w:val="006F56CF"/>
    <w:rsid w:val="00720D40"/>
    <w:rsid w:val="007318D4"/>
    <w:rsid w:val="00765784"/>
    <w:rsid w:val="007A4390"/>
    <w:rsid w:val="007E5CB7"/>
    <w:rsid w:val="008178B6"/>
    <w:rsid w:val="008314D2"/>
    <w:rsid w:val="00870F6F"/>
    <w:rsid w:val="00895E3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48CE"/>
    <w:rsid w:val="009C118A"/>
    <w:rsid w:val="00A02011"/>
    <w:rsid w:val="00A4011E"/>
    <w:rsid w:val="00A86015"/>
    <w:rsid w:val="00A9594E"/>
    <w:rsid w:val="00AA2314"/>
    <w:rsid w:val="00AE59C8"/>
    <w:rsid w:val="00B10098"/>
    <w:rsid w:val="00B31E50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D148B"/>
    <w:rsid w:val="00CD2BDD"/>
    <w:rsid w:val="00CF2C98"/>
    <w:rsid w:val="00D1088B"/>
    <w:rsid w:val="00D1286F"/>
    <w:rsid w:val="00D14DE6"/>
    <w:rsid w:val="00D156D2"/>
    <w:rsid w:val="00D35486"/>
    <w:rsid w:val="00D53E29"/>
    <w:rsid w:val="00D65D45"/>
    <w:rsid w:val="00D86943"/>
    <w:rsid w:val="00DA3C6B"/>
    <w:rsid w:val="00DA47B9"/>
    <w:rsid w:val="00DE5635"/>
    <w:rsid w:val="00E0222E"/>
    <w:rsid w:val="00E058D3"/>
    <w:rsid w:val="00E12CA0"/>
    <w:rsid w:val="00E13D72"/>
    <w:rsid w:val="00E2236D"/>
    <w:rsid w:val="00E76AD9"/>
    <w:rsid w:val="00E86EE2"/>
    <w:rsid w:val="00E91E2F"/>
    <w:rsid w:val="00EA246E"/>
    <w:rsid w:val="00EA3546"/>
    <w:rsid w:val="00EB47AE"/>
    <w:rsid w:val="00EC142A"/>
    <w:rsid w:val="00EC34E1"/>
    <w:rsid w:val="00F0234A"/>
    <w:rsid w:val="00F05CF2"/>
    <w:rsid w:val="00F51241"/>
    <w:rsid w:val="00F52959"/>
    <w:rsid w:val="00F55884"/>
    <w:rsid w:val="00F858E5"/>
    <w:rsid w:val="00F92E6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66B4BE32-F50F-4322-897E-4959B3D62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C7B937F6.dotm</Template>
  <TotalTime>0</TotalTime>
  <Pages>3</Pages>
  <Words>497</Words>
  <Characters>2522</Characters>
  <Application>Microsoft Office Word</Application>
  <DocSecurity>0</DocSecurity>
  <Lines>93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569 Text of Previous Version (May 5, 2021) - South Carolina Legislature Online</dc:title>
  <dc:subject/>
  <dc:creator>Rebecca Landau</dc:creator>
  <cp:keywords/>
  <dc:description/>
  <cp:lastModifiedBy>Miriam Cook</cp:lastModifiedBy>
  <cp:revision>2</cp:revision>
  <dcterms:created xsi:type="dcterms:W3CDTF">2021-05-06T01:05:00Z</dcterms:created>
  <dcterms:modified xsi:type="dcterms:W3CDTF">2021-05-06T01:05:00Z</dcterms:modified>
</cp:coreProperties>
</file>