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4, 2021</w:t>
      </w:r>
    </w:p>
    <w:p w:rsidR="004A6719" w:rsidRPr="00161280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4A6719" w:rsidRDefault="004A6719" w:rsidP="004A671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Alexander, Bennett, Garrett and Cash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5/4/21--H.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2021.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WAYS AND MEANS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675) </w:t>
      </w:r>
      <w:r w:rsidRPr="004A671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  <w:t>37</w:t>
      </w:r>
      <w:r>
        <w:rPr>
          <w:color w:val="000000" w:themeColor="text1"/>
          <w:u w:color="000000" w:themeColor="text1"/>
        </w:rPr>
        <w:noBreakHyphen/>
        <w:t>2460 of the 1976 C</w:t>
      </w:r>
      <w:r w:rsidRPr="004A6719">
        <w:rPr>
          <w:color w:val="000000" w:themeColor="text1"/>
          <w:u w:color="000000" w:themeColor="text1"/>
        </w:rPr>
        <w:t>ode, relating to the disposition of tax proceeds, to credi</w:t>
      </w:r>
      <w:r>
        <w:rPr>
          <w:color w:val="000000" w:themeColor="text1"/>
          <w:u w:color="000000" w:themeColor="text1"/>
        </w:rPr>
        <w:t>t the proceeds of taxes to the State Aviation F</w:t>
      </w:r>
      <w:r w:rsidRPr="004A6719">
        <w:rPr>
          <w:color w:val="000000" w:themeColor="text1"/>
          <w:u w:color="000000" w:themeColor="text1"/>
        </w:rPr>
        <w:t>und</w:t>
      </w:r>
      <w:r>
        <w:rPr>
          <w:rFonts w:eastAsia="Times New Roman"/>
        </w:rPr>
        <w:t>, etc., respectfully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G. MURRELL SMITH, JR. for Committee.</w:t>
      </w:r>
    </w:p>
    <w:p w:rsidR="004A6719" w:rsidRPr="004A6719" w:rsidRDefault="004A6719" w:rsidP="004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6719" w:rsidRDefault="004A6719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A6719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A848DD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color="000000" w:themeColor="text1"/>
        </w:rPr>
        <w:t>(B)</w:t>
      </w:r>
      <w:r w:rsidR="00A848DD" w:rsidRPr="005D761B">
        <w:rPr>
          <w:color w:val="000000" w:themeColor="text1"/>
          <w:u w:val="single" w:color="000000" w:themeColor="text1"/>
        </w:rPr>
        <w:t>(1)</w:t>
      </w:r>
      <w:r w:rsidR="00A848DD" w:rsidRPr="005D761B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val="single"/>
        </w:rPr>
        <w:t xml:space="preserve">In Fiscal Year 2021-2022, the first one million two hundred fifty thousand dollars in revenue from the tax levied by the State pursuant to Section 12-37-2410, et seq., must be directed to the </w:t>
      </w:r>
      <w:r w:rsidR="000E37C6">
        <w:rPr>
          <w:color w:val="000000" w:themeColor="text1"/>
          <w:u w:val="single"/>
        </w:rPr>
        <w:t>G</w:t>
      </w:r>
      <w:r w:rsidR="00A848DD" w:rsidRPr="005D761B">
        <w:rPr>
          <w:color w:val="000000" w:themeColor="text1"/>
          <w:u w:val="single"/>
        </w:rPr>
        <w:t xml:space="preserve">eneral </w:t>
      </w:r>
      <w:r w:rsidR="000E37C6">
        <w:rPr>
          <w:color w:val="000000" w:themeColor="text1"/>
          <w:u w:val="single"/>
        </w:rPr>
        <w:t>F</w:t>
      </w:r>
      <w:r w:rsidR="00A848DD" w:rsidRPr="005D761B">
        <w:rPr>
          <w:color w:val="000000" w:themeColor="text1"/>
          <w:u w:val="single"/>
        </w:rPr>
        <w:t>und of the State.</w:t>
      </w:r>
      <w:r w:rsidR="00A848DD" w:rsidRPr="005D761B">
        <w:rPr>
          <w:color w:val="000000" w:themeColor="text1"/>
        </w:rPr>
        <w:t xml:space="preserve"> </w:t>
      </w:r>
      <w:r w:rsidR="00A848DD" w:rsidRPr="005D761B">
        <w:rPr>
          <w:color w:val="000000" w:themeColor="text1"/>
          <w:u w:color="000000" w:themeColor="text1"/>
        </w:rPr>
        <w:t xml:space="preserve">In </w:t>
      </w:r>
      <w:r w:rsidR="00A848DD" w:rsidRPr="005D761B">
        <w:rPr>
          <w:strike/>
          <w:color w:val="000000" w:themeColor="text1"/>
          <w:u w:color="000000" w:themeColor="text1"/>
        </w:rPr>
        <w:t>any fiscal year in which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Fiscal Year 2021</w:t>
      </w:r>
      <w:r w:rsidR="00A848DD" w:rsidRPr="005D761B">
        <w:rPr>
          <w:color w:val="000000" w:themeColor="text1"/>
          <w:u w:val="single" w:color="000000" w:themeColor="text1"/>
        </w:rPr>
        <w:noBreakHyphen/>
        <w:t>2022, if the revenues from</w:t>
      </w:r>
      <w:r w:rsidR="00A848DD" w:rsidRPr="005D761B">
        <w:rPr>
          <w:color w:val="000000" w:themeColor="text1"/>
          <w:u w:color="000000" w:themeColor="text1"/>
        </w:rPr>
        <w:t xml:space="preserve"> the tax levied by the State pursuant to Section 12</w:t>
      </w:r>
      <w:r w:rsidR="00A848DD" w:rsidRPr="005D761B">
        <w:rPr>
          <w:color w:val="000000" w:themeColor="text1"/>
          <w:u w:color="000000" w:themeColor="text1"/>
        </w:rPr>
        <w:noBreakHyphen/>
        <w:t>37</w:t>
      </w:r>
      <w:r w:rsidR="00A848DD" w:rsidRPr="005D761B">
        <w:rPr>
          <w:color w:val="000000" w:themeColor="text1"/>
          <w:u w:color="000000" w:themeColor="text1"/>
        </w:rPr>
        <w:noBreakHyphen/>
        <w:t xml:space="preserve">2410, et seq., exceeds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dollars, the revenues in excess of </w:t>
      </w:r>
      <w:r w:rsidR="00A848DD" w:rsidRPr="005D761B">
        <w:rPr>
          <w:strike/>
          <w:color w:val="000000" w:themeColor="text1"/>
          <w:u w:color="000000" w:themeColor="text1"/>
        </w:rPr>
        <w:t xml:space="preserve">two </w:t>
      </w:r>
      <w:r w:rsidR="00A848DD" w:rsidRPr="005D761B">
        <w:rPr>
          <w:strike/>
          <w:color w:val="000000" w:themeColor="text1"/>
          <w:u w:color="000000" w:themeColor="text1"/>
        </w:rPr>
        <w:lastRenderedPageBreak/>
        <w:t>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 must be directed to the State Aviation Fund</w:t>
      </w:r>
      <w:r w:rsidR="00A848DD" w:rsidRPr="005D761B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="00A848DD" w:rsidRPr="005D761B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F72B1" w:rsidRDefault="007F72B1" w:rsidP="007F72B1">
      <w:pPr>
        <w:suppressAutoHyphens/>
        <w:jc w:val="both"/>
        <w:rPr>
          <w:rFonts w:eastAsia="Times New Roman"/>
        </w:rPr>
      </w:pPr>
    </w:p>
    <w:sectPr w:rsidR="007F72B1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1A42B5-0448-4ACF-815D-949F86052B0B}"/>
    <w:embedBold r:id="rId2" w:fontKey="{044798FB-7466-42F2-9904-9055369B75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C43CDC-7672-434E-A5BB-D883C0406E81}"/>
    <w:embedBold r:id="rId4" w:fontKey="{60149DB8-EDC0-4338-A885-4937C8B0FC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824CAD-3A95-43DB-A48C-427178AA2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300740-1A86-4455-9AD3-AFAC68D2D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757999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72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72458"/>
    <w:rsid w:val="0007601D"/>
    <w:rsid w:val="000B0720"/>
    <w:rsid w:val="000B5EAF"/>
    <w:rsid w:val="000E37C6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53FD"/>
    <w:rsid w:val="003E7597"/>
    <w:rsid w:val="00413EBF"/>
    <w:rsid w:val="00426999"/>
    <w:rsid w:val="0044020F"/>
    <w:rsid w:val="00450668"/>
    <w:rsid w:val="00454138"/>
    <w:rsid w:val="004813A2"/>
    <w:rsid w:val="004952FA"/>
    <w:rsid w:val="004A60D1"/>
    <w:rsid w:val="004A6719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61B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57999"/>
    <w:rsid w:val="00765784"/>
    <w:rsid w:val="007A4390"/>
    <w:rsid w:val="007B642A"/>
    <w:rsid w:val="007E5CB7"/>
    <w:rsid w:val="007F72B1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48D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2AFE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3</Pages>
  <Words>459</Words>
  <Characters>2265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675 Text of Previous Version (Mar. 16, 2021) - South Carolina Legislature Online</vt:lpstr>
    </vt:vector>
  </TitlesOfParts>
  <Company> 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(May 4, 2021) - South Carolina Legislature Online</dc:title>
  <dc:subject/>
  <dc:creator>Sara Parrish</dc:creator>
  <cp:keywords/>
  <dc:description/>
  <cp:lastModifiedBy>Miriam Cook</cp:lastModifiedBy>
  <cp:revision>2</cp:revision>
  <cp:lastPrinted>2021-05-04T23:33:00Z</cp:lastPrinted>
  <dcterms:created xsi:type="dcterms:W3CDTF">2021-05-04T23:34:00Z</dcterms:created>
  <dcterms:modified xsi:type="dcterms:W3CDTF">2021-05-04T23:34:00Z</dcterms:modified>
</cp:coreProperties>
</file>